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2233A" w14:textId="77777777" w:rsidR="00E36AB3" w:rsidRPr="007F19B8" w:rsidRDefault="00E36AB3" w:rsidP="00A91C8E">
      <w:pPr>
        <w:pStyle w:val="Kop1"/>
        <w:ind w:left="-180"/>
        <w:rPr>
          <w:rFonts w:ascii="Lucida Sans" w:hAnsi="Lucida Sans"/>
          <w:sz w:val="16"/>
          <w:szCs w:val="16"/>
        </w:rPr>
      </w:pPr>
    </w:p>
    <w:p w14:paraId="725E31A6" w14:textId="77777777" w:rsidR="00E36AB3" w:rsidRDefault="00686BD9" w:rsidP="00A91C8E">
      <w:pPr>
        <w:pStyle w:val="Kop1"/>
        <w:ind w:left="-180"/>
        <w:rPr>
          <w:rFonts w:ascii="Lucida Sans" w:hAnsi="Lucida Sans"/>
          <w:sz w:val="36"/>
          <w:szCs w:val="36"/>
        </w:rPr>
      </w:pPr>
      <w:r w:rsidRPr="0002643C">
        <w:rPr>
          <w:rFonts w:ascii="Lucida Sans" w:hAnsi="Lucida Sans"/>
          <w:sz w:val="36"/>
          <w:szCs w:val="36"/>
        </w:rPr>
        <w:t>Inschrijfformulier</w:t>
      </w:r>
      <w:r w:rsidR="00A91C8E" w:rsidRPr="0002643C">
        <w:rPr>
          <w:rFonts w:ascii="Lucida Sans" w:hAnsi="Lucida Sans"/>
          <w:sz w:val="36"/>
          <w:szCs w:val="36"/>
        </w:rPr>
        <w:t xml:space="preserve"> </w:t>
      </w:r>
      <w:r w:rsidR="0002643C" w:rsidRPr="0002643C">
        <w:rPr>
          <w:rFonts w:ascii="Lucida Sans" w:hAnsi="Lucida Sans"/>
          <w:sz w:val="36"/>
          <w:szCs w:val="36"/>
        </w:rPr>
        <w:t xml:space="preserve">tweedaagse SPACE </w:t>
      </w:r>
      <w:r w:rsidR="003B4997">
        <w:rPr>
          <w:rFonts w:ascii="Lucida Sans" w:hAnsi="Lucida Sans"/>
          <w:sz w:val="36"/>
          <w:szCs w:val="36"/>
        </w:rPr>
        <w:t>training</w:t>
      </w:r>
      <w:r w:rsidR="001C6B2A" w:rsidRPr="0002643C">
        <w:rPr>
          <w:rFonts w:ascii="Lucida Sans" w:hAnsi="Lucida Sans"/>
          <w:sz w:val="36"/>
          <w:szCs w:val="36"/>
        </w:rPr>
        <w:t xml:space="preserve"> </w:t>
      </w:r>
      <w:r w:rsidRPr="0002643C">
        <w:rPr>
          <w:rFonts w:ascii="Lucida Sans" w:hAnsi="Lucida Sans"/>
          <w:sz w:val="36"/>
          <w:szCs w:val="36"/>
        </w:rPr>
        <w:tab/>
      </w:r>
    </w:p>
    <w:p w14:paraId="22A39562" w14:textId="77777777" w:rsidR="00686BD9" w:rsidRPr="0002643C" w:rsidRDefault="00686BD9" w:rsidP="00A91C8E">
      <w:pPr>
        <w:pStyle w:val="Kop1"/>
        <w:ind w:left="-180"/>
        <w:rPr>
          <w:rFonts w:ascii="Lucida Sans" w:hAnsi="Lucida Sans"/>
          <w:sz w:val="16"/>
          <w:szCs w:val="16"/>
        </w:rPr>
      </w:pPr>
      <w:r w:rsidRPr="0002643C">
        <w:rPr>
          <w:rFonts w:ascii="Lucida Sans" w:hAnsi="Lucida Sans"/>
          <w:sz w:val="36"/>
          <w:szCs w:val="36"/>
        </w:rPr>
        <w:tab/>
      </w:r>
      <w:r w:rsidRPr="0002643C">
        <w:rPr>
          <w:rFonts w:ascii="Lucida Sans" w:hAnsi="Lucida Sans"/>
          <w:sz w:val="36"/>
          <w:szCs w:val="36"/>
        </w:rPr>
        <w:tab/>
      </w:r>
    </w:p>
    <w:tbl>
      <w:tblPr>
        <w:tblW w:w="990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7"/>
        <w:gridCol w:w="7243"/>
      </w:tblGrid>
      <w:tr w:rsidR="00686BD9" w:rsidRPr="007F19B8" w14:paraId="455CB7BD" w14:textId="77777777" w:rsidTr="00185389">
        <w:trPr>
          <w:trHeight w:val="612"/>
        </w:trPr>
        <w:tc>
          <w:tcPr>
            <w:tcW w:w="2657" w:type="dxa"/>
            <w:vAlign w:val="center"/>
          </w:tcPr>
          <w:p w14:paraId="78A68F9D" w14:textId="0CDEB5C7" w:rsidR="00686BD9" w:rsidRPr="007F19B8" w:rsidRDefault="00686BD9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</w:t>
            </w:r>
            <w:r w:rsidR="00D767C2" w:rsidRPr="007F19B8">
              <w:rPr>
                <w:rFonts w:ascii="Lucida Sans" w:hAnsi="Lucida Sans"/>
                <w:b/>
                <w:sz w:val="22"/>
                <w:szCs w:val="22"/>
              </w:rPr>
              <w:t>atum</w:t>
            </w:r>
            <w:r w:rsidR="003B4997" w:rsidRPr="007F19B8">
              <w:rPr>
                <w:rFonts w:ascii="Lucida Sans" w:hAnsi="Lucida Sans"/>
                <w:b/>
                <w:sz w:val="22"/>
                <w:szCs w:val="22"/>
              </w:rPr>
              <w:t xml:space="preserve"> inschrijving</w:t>
            </w:r>
            <w:r w:rsidR="00C66DD0" w:rsidRPr="007F19B8">
              <w:rPr>
                <w:rFonts w:ascii="Lucida Sans" w:hAnsi="Lucida Sans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7243" w:type="dxa"/>
          </w:tcPr>
          <w:p w14:paraId="21701049" w14:textId="77777777" w:rsidR="00C66DD0" w:rsidRDefault="00C66DD0" w:rsidP="00185389">
            <w:pPr>
              <w:rPr>
                <w:rFonts w:ascii="Lucida Sans" w:hAnsi="Lucida Sans"/>
                <w:sz w:val="22"/>
                <w:szCs w:val="22"/>
              </w:rPr>
            </w:pPr>
          </w:p>
          <w:p w14:paraId="28E07106" w14:textId="2FFD567F" w:rsidR="00686BD9" w:rsidRPr="007F19B8" w:rsidRDefault="00185389" w:rsidP="00185389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noProof/>
                <w:sz w:val="22"/>
                <w:szCs w:val="22"/>
              </w:rPr>
              <w:pict w14:anchorId="24EC05C1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2051" type="#_x0000_t32" style="position:absolute;margin-left:1.25pt;margin-top:13.15pt;width:259.5pt;height:0;z-index:251658240" o:connectortype="straight">
                  <v:stroke dashstyle="longDash"/>
                </v:shape>
              </w:pict>
            </w:r>
          </w:p>
        </w:tc>
      </w:tr>
      <w:tr w:rsidR="002456D6" w:rsidRPr="007F19B8" w14:paraId="3F9F2B1D" w14:textId="77777777" w:rsidTr="00C66DD0">
        <w:trPr>
          <w:trHeight w:val="454"/>
        </w:trPr>
        <w:tc>
          <w:tcPr>
            <w:tcW w:w="2657" w:type="dxa"/>
          </w:tcPr>
          <w:p w14:paraId="1101AF38" w14:textId="56F0474B" w:rsidR="002456D6" w:rsidRPr="007F19B8" w:rsidRDefault="00C66DD0" w:rsidP="00C66DD0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Data training</w:t>
            </w:r>
          </w:p>
        </w:tc>
        <w:tc>
          <w:tcPr>
            <w:tcW w:w="7243" w:type="dxa"/>
            <w:vAlign w:val="center"/>
          </w:tcPr>
          <w:p w14:paraId="68FB6C8C" w14:textId="70CE7E2F" w:rsidR="00C66DD0" w:rsidRDefault="00C66DD0" w:rsidP="00D81D38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Dinsdag 14 april 2026</w:t>
            </w:r>
            <w:r>
              <w:rPr>
                <w:rFonts w:ascii="Lucida Sans" w:hAnsi="Lucida Sans"/>
                <w:sz w:val="22"/>
                <w:szCs w:val="22"/>
              </w:rPr>
              <w:br/>
            </w: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  <w:p w14:paraId="31BEF375" w14:textId="77777777" w:rsidR="00C66DD0" w:rsidRDefault="00C66DD0" w:rsidP="00C66DD0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t>Donderdag 23 april 2026</w:t>
            </w:r>
          </w:p>
          <w:p w14:paraId="08ABBDDB" w14:textId="4D14BCDE" w:rsidR="002456D6" w:rsidRPr="007F19B8" w:rsidRDefault="00C66DD0" w:rsidP="00C66DD0">
            <w:pPr>
              <w:rPr>
                <w:rFonts w:ascii="Lucida Sans" w:hAnsi="Lucida Sans"/>
                <w:sz w:val="22"/>
                <w:szCs w:val="22"/>
              </w:rPr>
            </w:pPr>
            <w:r w:rsidRPr="00003BD0">
              <w:rPr>
                <w:rFonts w:ascii="Lucida Sans" w:hAnsi="Lucida Sans"/>
                <w:sz w:val="22"/>
                <w:szCs w:val="22"/>
              </w:rPr>
              <w:t>9:00 – 17:00 uur</w:t>
            </w:r>
          </w:p>
        </w:tc>
      </w:tr>
      <w:tr w:rsidR="00F506EF" w:rsidRPr="007F19B8" w14:paraId="37EDB3A8" w14:textId="77777777" w:rsidTr="00C66DD0">
        <w:trPr>
          <w:trHeight w:val="454"/>
        </w:trPr>
        <w:tc>
          <w:tcPr>
            <w:tcW w:w="2657" w:type="dxa"/>
            <w:vAlign w:val="center"/>
          </w:tcPr>
          <w:p w14:paraId="5845C5FC" w14:textId="77777777" w:rsidR="00F506EF" w:rsidRPr="007F19B8" w:rsidRDefault="00F506EF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Locatie</w:t>
            </w:r>
          </w:p>
        </w:tc>
        <w:tc>
          <w:tcPr>
            <w:tcW w:w="7243" w:type="dxa"/>
            <w:vAlign w:val="center"/>
          </w:tcPr>
          <w:p w14:paraId="07C93535" w14:textId="77777777" w:rsidR="00F506EF" w:rsidRPr="007F19B8" w:rsidRDefault="00003BD0" w:rsidP="00820306">
            <w:pPr>
              <w:rPr>
                <w:rFonts w:ascii="Lucida Sans" w:hAnsi="Lucida Sans"/>
                <w:sz w:val="22"/>
                <w:szCs w:val="22"/>
              </w:rPr>
            </w:pPr>
            <w:r>
              <w:rPr>
                <w:rFonts w:ascii="Lucida Sans" w:hAnsi="Lucida Sans"/>
                <w:sz w:val="22"/>
                <w:szCs w:val="22"/>
              </w:rPr>
              <w:br/>
            </w:r>
            <w:r w:rsidR="0084604B" w:rsidRPr="007F19B8">
              <w:rPr>
                <w:rFonts w:ascii="Lucida Sans" w:hAnsi="Lucida Sans"/>
                <w:sz w:val="22"/>
                <w:szCs w:val="22"/>
              </w:rPr>
              <w:t>Rijkstraatweg 145</w:t>
            </w:r>
          </w:p>
          <w:p w14:paraId="4D0AF1DE" w14:textId="77777777" w:rsidR="0084604B" w:rsidRPr="007F19B8" w:rsidRDefault="0084604B" w:rsidP="00820306">
            <w:pPr>
              <w:rPr>
                <w:rFonts w:ascii="Lucida Sans" w:hAnsi="Lucida Sans"/>
                <w:sz w:val="22"/>
                <w:szCs w:val="22"/>
              </w:rPr>
            </w:pPr>
            <w:r w:rsidRPr="007F19B8">
              <w:rPr>
                <w:rFonts w:ascii="Lucida Sans" w:hAnsi="Lucida Sans"/>
                <w:sz w:val="22"/>
                <w:szCs w:val="22"/>
              </w:rPr>
              <w:t>1115 AP Duivendrecht</w:t>
            </w:r>
          </w:p>
        </w:tc>
      </w:tr>
      <w:tr w:rsidR="00F506EF" w:rsidRPr="007F19B8" w14:paraId="37506325" w14:textId="77777777" w:rsidTr="00C66DD0">
        <w:trPr>
          <w:trHeight w:val="80"/>
        </w:trPr>
        <w:tc>
          <w:tcPr>
            <w:tcW w:w="2657" w:type="dxa"/>
            <w:vAlign w:val="center"/>
          </w:tcPr>
          <w:p w14:paraId="3511FDFD" w14:textId="77777777" w:rsidR="00F506EF" w:rsidRPr="007F19B8" w:rsidRDefault="00480AA8" w:rsidP="003B4997">
            <w:pPr>
              <w:jc w:val="both"/>
              <w:rPr>
                <w:rFonts w:ascii="Lucida Sans" w:hAnsi="Lucida Sans"/>
                <w:b/>
                <w:sz w:val="22"/>
                <w:szCs w:val="22"/>
              </w:rPr>
            </w:pPr>
            <w:r w:rsidRPr="007F19B8">
              <w:rPr>
                <w:rFonts w:ascii="Lucida Sans" w:hAnsi="Lucida Sans"/>
                <w:b/>
                <w:sz w:val="22"/>
                <w:szCs w:val="22"/>
              </w:rPr>
              <w:t>Kosten</w:t>
            </w:r>
          </w:p>
        </w:tc>
        <w:tc>
          <w:tcPr>
            <w:tcW w:w="7243" w:type="dxa"/>
            <w:vAlign w:val="center"/>
          </w:tcPr>
          <w:p w14:paraId="0E49911B" w14:textId="77777777" w:rsidR="00F506EF" w:rsidRPr="007F19B8" w:rsidRDefault="00480AA8" w:rsidP="00D242EA">
            <w:pPr>
              <w:rPr>
                <w:rFonts w:ascii="Lucida Sans" w:hAnsi="Lucida Sans"/>
                <w:bCs/>
                <w:color w:val="000000"/>
                <w:sz w:val="22"/>
                <w:szCs w:val="22"/>
              </w:rPr>
            </w:pPr>
            <w:r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€ </w:t>
            </w:r>
            <w:r w:rsidR="0002643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7</w:t>
            </w:r>
            <w:r w:rsidR="00FE2A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5</w:t>
            </w:r>
            <w:r w:rsidR="00127CD0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>0</w:t>
            </w:r>
            <w:r w:rsidR="0074057C" w:rsidRPr="007F19B8">
              <w:rPr>
                <w:rFonts w:ascii="Lucida Sans" w:hAnsi="Lucida Sans"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</w:tbl>
    <w:p w14:paraId="21F84DF9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4DD40087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5925284A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</w:p>
    <w:p w14:paraId="01877248" w14:textId="77777777" w:rsidR="00686BD9" w:rsidRPr="0002643C" w:rsidRDefault="00686BD9">
      <w:pPr>
        <w:pStyle w:val="Kop1"/>
        <w:ind w:left="-180"/>
        <w:rPr>
          <w:rFonts w:ascii="Lucida Sans" w:hAnsi="Lucida Sans"/>
          <w:sz w:val="2"/>
        </w:rPr>
      </w:pPr>
      <w:r w:rsidRPr="0002643C">
        <w:rPr>
          <w:rFonts w:ascii="Lucida Sans" w:hAnsi="Lucida Sans"/>
          <w:sz w:val="2"/>
        </w:rPr>
        <w:tab/>
      </w:r>
    </w:p>
    <w:p w14:paraId="4437EE00" w14:textId="77777777" w:rsidR="00686BD9" w:rsidRPr="0002643C" w:rsidRDefault="00686BD9">
      <w:pPr>
        <w:rPr>
          <w:rFonts w:ascii="Lucida Sans" w:hAnsi="Lucida Sans"/>
          <w:sz w:val="16"/>
          <w:szCs w:val="16"/>
        </w:rPr>
      </w:pP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0"/>
        <w:gridCol w:w="993"/>
        <w:gridCol w:w="2693"/>
        <w:gridCol w:w="214"/>
        <w:gridCol w:w="3040"/>
      </w:tblGrid>
      <w:tr w:rsidR="00686BD9" w:rsidRPr="0002643C" w14:paraId="60E76397" w14:textId="77777777" w:rsidTr="007F19B8">
        <w:trPr>
          <w:trHeight w:val="454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0B25888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  <w:p w14:paraId="44FB393D" w14:textId="77777777" w:rsidR="00686BD9" w:rsidRPr="0002643C" w:rsidRDefault="00686BD9" w:rsidP="007F19B8">
            <w:pPr>
              <w:spacing w:line="276" w:lineRule="auto"/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organisatie</w:t>
            </w:r>
          </w:p>
        </w:tc>
        <w:tc>
          <w:tcPr>
            <w:tcW w:w="6940" w:type="dxa"/>
            <w:gridSpan w:val="4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4CFBF36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4F8195F5" w14:textId="77777777" w:rsidTr="007F19B8">
        <w:trPr>
          <w:trHeight w:val="742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E48421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Naam leidinggevende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4ADAB87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599FCBD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</w:tr>
      <w:tr w:rsidR="00686BD9" w:rsidRPr="0002643C" w14:paraId="1AD39A18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62B3CB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A9839C8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CED68A0" w14:textId="77777777" w:rsidR="00686BD9" w:rsidRPr="0002643C" w:rsidRDefault="00686BD9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686BD9" w:rsidRPr="0002643C" w14:paraId="2781FC21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CB47A3" w14:textId="77777777" w:rsidR="00686BD9" w:rsidRPr="0002643C" w:rsidRDefault="00686BD9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B88058B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C496A5A" w14:textId="77777777" w:rsidR="00686BD9" w:rsidRPr="0002643C" w:rsidRDefault="00686BD9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140192" w:rsidRPr="0002643C" w14:paraId="201D723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23429" w14:textId="77777777" w:rsidR="00140192" w:rsidRPr="0002643C" w:rsidRDefault="00D06683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Factuur e-mail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F87EF40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6CF2225E" w14:textId="77777777" w:rsidR="00140192" w:rsidRPr="0002643C" w:rsidRDefault="00140192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(e-mail)</w:t>
            </w:r>
          </w:p>
        </w:tc>
      </w:tr>
      <w:tr w:rsidR="004224EC" w:rsidRPr="0002643C" w14:paraId="7E864665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B3DB23" w14:textId="1AC69E03" w:rsidR="004224EC" w:rsidRPr="00C66DD0" w:rsidRDefault="004224EC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C66DD0">
              <w:rPr>
                <w:rFonts w:ascii="Lucida Sans" w:hAnsi="Lucida Sans"/>
                <w:b/>
                <w:sz w:val="20"/>
                <w:szCs w:val="20"/>
              </w:rPr>
              <w:t>Correspondentieadres</w:t>
            </w: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22EA8CCE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1B28926E" w14:textId="77777777" w:rsidR="004224EC" w:rsidRPr="0002643C" w:rsidRDefault="004224EC">
            <w:pPr>
              <w:rPr>
                <w:rFonts w:ascii="Lucida Sans" w:hAnsi="Lucida Sans"/>
                <w:sz w:val="20"/>
              </w:rPr>
            </w:pPr>
            <w:r w:rsidRPr="0002643C">
              <w:rPr>
                <w:rFonts w:ascii="Lucida Sans" w:hAnsi="Lucida Sans"/>
                <w:sz w:val="22"/>
              </w:rPr>
              <w:t>(straat en huisnummer / postbus)</w:t>
            </w:r>
          </w:p>
        </w:tc>
      </w:tr>
      <w:tr w:rsidR="004224EC" w:rsidRPr="0002643C" w14:paraId="3BFD4640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4798FD" w14:textId="77777777" w:rsidR="004224EC" w:rsidRPr="0002643C" w:rsidRDefault="004224EC">
            <w:pPr>
              <w:rPr>
                <w:rFonts w:ascii="Lucida Sans" w:hAnsi="Lucida Sans"/>
                <w:b/>
                <w:sz w:val="22"/>
                <w:szCs w:val="22"/>
              </w:rPr>
            </w:pPr>
          </w:p>
        </w:tc>
        <w:tc>
          <w:tcPr>
            <w:tcW w:w="3900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55C4E4F8" w14:textId="77777777" w:rsidR="004224EC" w:rsidRPr="0002643C" w:rsidRDefault="004224EC">
            <w:pPr>
              <w:jc w:val="right"/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7D90EDBC" w14:textId="77777777" w:rsidR="004224EC" w:rsidRPr="0002643C" w:rsidRDefault="004224EC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hAnsi="Lucida Sans"/>
                <w:sz w:val="22"/>
              </w:rPr>
              <w:t>(postcode en woonplaats)</w:t>
            </w:r>
          </w:p>
        </w:tc>
      </w:tr>
      <w:tr w:rsidR="003C2951" w:rsidRPr="0002643C" w14:paraId="36A54617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7CCFF3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naam</w:t>
            </w:r>
          </w:p>
        </w:tc>
        <w:tc>
          <w:tcPr>
            <w:tcW w:w="993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542A127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5947" w:type="dxa"/>
            <w:gridSpan w:val="3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382D2305" w14:textId="77777777" w:rsidR="003C2951" w:rsidRPr="0002643C" w:rsidRDefault="003C2951" w:rsidP="003C2951">
            <w:pPr>
              <w:jc w:val="right"/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75803DB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7EC0EF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functie: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2BC9633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17DAE24B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32820D4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D06683" w:rsidRPr="0002643C" w14:paraId="6C6D1E19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CD0B2B" w14:textId="77777777" w:rsidR="00D06683" w:rsidRPr="0002643C" w:rsidRDefault="00D06683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Uw e-mail adres: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C326189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33D4BAB5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030B8800" w14:textId="77777777" w:rsidR="00D06683" w:rsidRPr="0002643C" w:rsidRDefault="00D06683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3C2951" w:rsidRPr="0002643C" w14:paraId="5FFD10AA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288478" w14:textId="77777777" w:rsidR="003C2951" w:rsidRPr="0002643C" w:rsidRDefault="003C2951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 w:rsidRPr="0002643C">
              <w:rPr>
                <w:rFonts w:ascii="Lucida Sans" w:hAnsi="Lucida Sans"/>
                <w:b/>
                <w:sz w:val="22"/>
                <w:szCs w:val="22"/>
              </w:rPr>
              <w:t>Telefoon: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A6EC2D6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06358461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4E2441CC" w14:textId="77777777" w:rsidR="003C2951" w:rsidRPr="0002643C" w:rsidRDefault="003C2951" w:rsidP="003C2951">
            <w:pPr>
              <w:rPr>
                <w:rFonts w:ascii="Lucida Sans" w:hAnsi="Lucida Sans"/>
                <w:sz w:val="22"/>
              </w:rPr>
            </w:pPr>
          </w:p>
        </w:tc>
      </w:tr>
      <w:tr w:rsidR="007F19B8" w:rsidRPr="0002643C" w14:paraId="767E9D7B" w14:textId="77777777" w:rsidTr="007F19B8">
        <w:trPr>
          <w:trHeight w:val="454"/>
        </w:trPr>
        <w:tc>
          <w:tcPr>
            <w:tcW w:w="29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7536A2" w14:textId="77777777" w:rsidR="007F19B8" w:rsidRPr="0002643C" w:rsidRDefault="007F19B8" w:rsidP="003C2951">
            <w:pPr>
              <w:rPr>
                <w:rFonts w:ascii="Lucida Sans" w:hAnsi="Lucida Sans"/>
                <w:b/>
                <w:sz w:val="22"/>
                <w:szCs w:val="22"/>
              </w:rPr>
            </w:pPr>
            <w:r>
              <w:rPr>
                <w:rFonts w:ascii="Lucida Sans" w:hAnsi="Lucida Sans"/>
                <w:b/>
                <w:sz w:val="22"/>
                <w:szCs w:val="22"/>
              </w:rPr>
              <w:t>Nr. beroepsvereniging</w:t>
            </w:r>
          </w:p>
        </w:tc>
        <w:tc>
          <w:tcPr>
            <w:tcW w:w="3686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4DBD9568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214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vAlign w:val="center"/>
          </w:tcPr>
          <w:p w14:paraId="7D19853A" w14:textId="77777777" w:rsidR="007F19B8" w:rsidRPr="0002643C" w:rsidRDefault="007F19B8" w:rsidP="003C2951">
            <w:pPr>
              <w:rPr>
                <w:rFonts w:ascii="Lucida Sans" w:hAnsi="Lucida Sans"/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vAlign w:val="center"/>
          </w:tcPr>
          <w:p w14:paraId="57190917" w14:textId="77777777" w:rsidR="007F19B8" w:rsidRPr="007F19B8" w:rsidRDefault="007F19B8" w:rsidP="003C2951">
            <w:pPr>
              <w:rPr>
                <w:rFonts w:ascii="Lucida Sans" w:hAnsi="Lucida Sans"/>
                <w:sz w:val="18"/>
                <w:szCs w:val="18"/>
              </w:rPr>
            </w:pPr>
          </w:p>
        </w:tc>
      </w:tr>
      <w:tr w:rsidR="00634935" w:rsidRPr="0002643C" w14:paraId="3B86FF3F" w14:textId="77777777" w:rsidTr="00C66DD0">
        <w:trPr>
          <w:trHeight w:val="876"/>
        </w:trPr>
        <w:tc>
          <w:tcPr>
            <w:tcW w:w="2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442A6" w14:textId="6419DD2A" w:rsidR="00634935" w:rsidRPr="00C66DD0" w:rsidRDefault="00634935" w:rsidP="00C66DD0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C66DD0">
              <w:rPr>
                <w:rFonts w:ascii="Lucida Sans" w:hAnsi="Lucida Sans"/>
                <w:b/>
                <w:sz w:val="20"/>
                <w:szCs w:val="20"/>
              </w:rPr>
              <w:t>Vermelding</w:t>
            </w:r>
            <w:r w:rsidR="00C66DD0">
              <w:rPr>
                <w:rFonts w:ascii="Lucida Sans" w:hAnsi="Lucida Sans"/>
                <w:b/>
                <w:sz w:val="20"/>
                <w:szCs w:val="20"/>
              </w:rPr>
              <w:t xml:space="preserve"> op </w:t>
            </w:r>
            <w:hyperlink r:id="rId8" w:history="1">
              <w:r w:rsidR="00C66DD0" w:rsidRPr="006760E9">
                <w:rPr>
                  <w:rStyle w:val="Hyperlink"/>
                  <w:rFonts w:ascii="Lucida Sans" w:hAnsi="Lucida Sans"/>
                  <w:b/>
                  <w:sz w:val="20"/>
                  <w:szCs w:val="20"/>
                </w:rPr>
                <w:t>piresearch.nl</w:t>
              </w:r>
            </w:hyperlink>
            <w:r w:rsidRPr="00C66DD0">
              <w:rPr>
                <w:rFonts w:ascii="Lucida Sans" w:hAnsi="Lucida Sans"/>
                <w:b/>
                <w:sz w:val="20"/>
                <w:szCs w:val="20"/>
              </w:rPr>
              <w:t xml:space="preserve"> na training</w:t>
            </w:r>
          </w:p>
        </w:tc>
        <w:tc>
          <w:tcPr>
            <w:tcW w:w="6940" w:type="dxa"/>
            <w:gridSpan w:val="4"/>
            <w:tcBorders>
              <w:top w:val="dashSmallGap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DA2AF" w14:textId="77777777" w:rsidR="00634935" w:rsidRPr="0002643C" w:rsidRDefault="00634935" w:rsidP="003C2951">
            <w:pPr>
              <w:rPr>
                <w:rFonts w:ascii="Lucida Sans" w:hAnsi="Lucida Sans"/>
                <w:sz w:val="22"/>
              </w:rPr>
            </w:pPr>
            <w:r w:rsidRPr="0002643C">
              <w:rPr>
                <w:rFonts w:ascii="Lucida Sans" w:eastAsia="MS Gothic" w:hAnsi="Lucida Sans"/>
                <w:sz w:val="22"/>
              </w:rPr>
              <w:t xml:space="preserve">   </w:t>
            </w:r>
            <w:r w:rsidRPr="0002643C">
              <w:rPr>
                <w:rFonts w:ascii="Segoe UI Symbol" w:eastAsia="MS Gothic" w:hAnsi="Segoe UI Symbol" w:cs="Segoe UI Symbol"/>
                <w:sz w:val="22"/>
              </w:rPr>
              <w:t>☐</w:t>
            </w:r>
            <w:r>
              <w:rPr>
                <w:rFonts w:ascii="Lucida Sans" w:eastAsia="MS Gothic" w:hAnsi="Lucida Sans"/>
                <w:sz w:val="22"/>
              </w:rPr>
              <w:t xml:space="preserve"> </w:t>
            </w:r>
            <w:bookmarkStart w:id="0" w:name="_Hlk166761536"/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Ja, ik wil als SPACE </w:t>
            </w:r>
            <w:r w:rsidR="003B4997" w:rsidRPr="007F19B8">
              <w:rPr>
                <w:rFonts w:ascii="Lucida Sans" w:eastAsia="MS Gothic" w:hAnsi="Lucida Sans"/>
                <w:sz w:val="20"/>
                <w:szCs w:val="20"/>
              </w:rPr>
              <w:t>behandelaar</w:t>
            </w:r>
            <w:r w:rsidRPr="007F19B8">
              <w:rPr>
                <w:rFonts w:ascii="Lucida Sans" w:eastAsia="MS Gothic" w:hAnsi="Lucida Sans"/>
                <w:sz w:val="20"/>
                <w:szCs w:val="20"/>
              </w:rPr>
              <w:t xml:space="preserve"> vermeld worden op de website</w:t>
            </w:r>
            <w:r w:rsidRPr="0002643C">
              <w:rPr>
                <w:rFonts w:ascii="Lucida Sans" w:eastAsia="MS Gothic" w:hAnsi="Lucida Sans"/>
                <w:sz w:val="22"/>
              </w:rPr>
              <w:t xml:space="preserve">  </w:t>
            </w:r>
            <w:bookmarkEnd w:id="0"/>
          </w:p>
        </w:tc>
      </w:tr>
    </w:tbl>
    <w:p w14:paraId="44FAEE66" w14:textId="77777777" w:rsidR="00887A4A" w:rsidRPr="0002643C" w:rsidRDefault="00686BD9" w:rsidP="00C66DD0">
      <w:pPr>
        <w:pStyle w:val="Plattetekstinspringen"/>
        <w:spacing w:line="276" w:lineRule="auto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b/>
          <w:sz w:val="20"/>
          <w:szCs w:val="20"/>
        </w:rPr>
        <w:t>Inschrijving geschiedt op volgorde van binnenkomst inschrijvingsformulieren.</w:t>
      </w:r>
      <w:r w:rsidR="00F007CC" w:rsidRPr="0002643C">
        <w:rPr>
          <w:rFonts w:ascii="Lucida Sans" w:hAnsi="Lucida Sans"/>
          <w:b/>
          <w:sz w:val="20"/>
          <w:szCs w:val="20"/>
        </w:rPr>
        <w:t xml:space="preserve"> </w:t>
      </w:r>
    </w:p>
    <w:p w14:paraId="6998A913" w14:textId="77777777" w:rsidR="00820306" w:rsidRPr="0002643C" w:rsidRDefault="00F007CC" w:rsidP="00C66DD0">
      <w:pPr>
        <w:pStyle w:val="Plattetekstinspringen"/>
        <w:spacing w:line="276" w:lineRule="auto"/>
        <w:rPr>
          <w:rFonts w:ascii="Lucida Sans" w:hAnsi="Lucida Sans"/>
          <w:b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 xml:space="preserve">Door te tekenen gaat u akkoord met de voorwaarden van deze opleiding*. </w:t>
      </w:r>
    </w:p>
    <w:p w14:paraId="209B3EEE" w14:textId="77777777" w:rsidR="003328FF" w:rsidRPr="0002643C" w:rsidRDefault="00F007CC" w:rsidP="00C66DD0">
      <w:pPr>
        <w:pStyle w:val="Plattetekstinspringen"/>
        <w:spacing w:line="276" w:lineRule="auto"/>
        <w:rPr>
          <w:rFonts w:ascii="Lucida Sans" w:hAnsi="Lucida Sans"/>
          <w:sz w:val="20"/>
          <w:szCs w:val="20"/>
        </w:rPr>
      </w:pPr>
      <w:r w:rsidRPr="0002643C">
        <w:rPr>
          <w:rFonts w:ascii="Lucida Sans" w:hAnsi="Lucida Sans"/>
          <w:snapToGrid w:val="0"/>
          <w:sz w:val="20"/>
          <w:szCs w:val="20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tbl>
      <w:tblPr>
        <w:tblW w:w="9536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8"/>
        <w:gridCol w:w="4252"/>
        <w:gridCol w:w="900"/>
        <w:gridCol w:w="3596"/>
      </w:tblGrid>
      <w:tr w:rsidR="00686BD9" w:rsidRPr="0002643C" w14:paraId="748037FA" w14:textId="77777777" w:rsidTr="00662663">
        <w:trPr>
          <w:cantSplit/>
          <w:trHeight w:val="454"/>
        </w:trPr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ECA020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 xml:space="preserve">Akkoord leidinggevende </w:t>
            </w:r>
            <w:r w:rsidRPr="0002643C">
              <w:rPr>
                <w:rFonts w:ascii="Lucida Sans" w:hAnsi="Lucida Sans"/>
                <w:bCs/>
                <w:sz w:val="20"/>
                <w:szCs w:val="20"/>
              </w:rPr>
              <w:t>(H</w:t>
            </w:r>
            <w:r w:rsidRPr="0002643C">
              <w:rPr>
                <w:rFonts w:ascii="Lucida Sans" w:hAnsi="Lucida Sans"/>
                <w:sz w:val="20"/>
                <w:szCs w:val="20"/>
              </w:rPr>
              <w:t>andtekening s.v.p.)</w:t>
            </w:r>
          </w:p>
        </w:tc>
        <w:tc>
          <w:tcPr>
            <w:tcW w:w="900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BDCBDF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A42FC5B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 xml:space="preserve">Retourneer dit ingevulde formulier s.v.p. naar </w:t>
            </w:r>
          </w:p>
          <w:p w14:paraId="56D820CC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</w:rPr>
              <w:t>secretariaat@piresearch.nl</w:t>
            </w:r>
          </w:p>
          <w:p w14:paraId="3C6F27F9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of stuur het formulier naar</w:t>
            </w:r>
          </w:p>
          <w:p w14:paraId="0F5D4A96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PI Research</w:t>
            </w:r>
          </w:p>
          <w:p w14:paraId="090308C7" w14:textId="77777777" w:rsidR="006402DE" w:rsidRPr="0002643C" w:rsidRDefault="006402DE" w:rsidP="006402DE">
            <w:pPr>
              <w:pStyle w:val="Plattetekst"/>
              <w:jc w:val="left"/>
              <w:rPr>
                <w:rFonts w:ascii="Lucida Sans" w:hAnsi="Lucida Sans"/>
                <w:b w:val="0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t.a.</w:t>
            </w:r>
            <w:r w:rsidR="00D242EA"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v</w:t>
            </w:r>
            <w:r w:rsidRPr="0002643C">
              <w:rPr>
                <w:rFonts w:ascii="Lucida Sans" w:hAnsi="Lucida Sans"/>
                <w:b w:val="0"/>
                <w:sz w:val="20"/>
                <w:szCs w:val="20"/>
                <w:lang w:val="en-GB"/>
              </w:rPr>
              <w:t>. Secretariaat</w:t>
            </w:r>
          </w:p>
          <w:p w14:paraId="54747B2E" w14:textId="77777777" w:rsidR="006402DE" w:rsidRPr="0002643C" w:rsidRDefault="006402DE" w:rsidP="006402DE">
            <w:pPr>
              <w:rPr>
                <w:rFonts w:ascii="Lucida Sans" w:hAnsi="Lucida Sans"/>
                <w:sz w:val="20"/>
                <w:szCs w:val="20"/>
                <w:lang w:val="en-GB"/>
              </w:rPr>
            </w:pPr>
            <w:r w:rsidRPr="0002643C">
              <w:rPr>
                <w:rFonts w:ascii="Lucida Sans" w:hAnsi="Lucida Sans"/>
                <w:sz w:val="20"/>
                <w:szCs w:val="20"/>
                <w:lang w:val="en-GB"/>
              </w:rPr>
              <w:t>Postbus 366</w:t>
            </w:r>
          </w:p>
          <w:p w14:paraId="13A67918" w14:textId="77777777" w:rsidR="00686BD9" w:rsidRPr="0002643C" w:rsidRDefault="006402DE" w:rsidP="006402DE">
            <w:pPr>
              <w:rPr>
                <w:rFonts w:ascii="Lucida Sans" w:hAnsi="Lucida Sans"/>
                <w:sz w:val="20"/>
                <w:szCs w:val="20"/>
              </w:rPr>
            </w:pPr>
            <w:r w:rsidRPr="0002643C">
              <w:rPr>
                <w:rFonts w:ascii="Lucida Sans" w:hAnsi="Lucida Sans"/>
                <w:sz w:val="20"/>
                <w:szCs w:val="20"/>
              </w:rPr>
              <w:t>1115 ZH Duivendrecht</w:t>
            </w:r>
          </w:p>
        </w:tc>
      </w:tr>
      <w:tr w:rsidR="00686BD9" w:rsidRPr="0002643C" w14:paraId="64914D4F" w14:textId="77777777" w:rsidTr="00662663">
        <w:trPr>
          <w:cantSplit/>
          <w:trHeight w:val="454"/>
        </w:trPr>
        <w:tc>
          <w:tcPr>
            <w:tcW w:w="78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40DAB3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612F93D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14:paraId="30F08ECC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right w:val="nil"/>
            </w:tcBorders>
            <w:vAlign w:val="center"/>
          </w:tcPr>
          <w:p w14:paraId="17A308B2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  <w:tr w:rsidR="00686BD9" w:rsidRPr="0002643C" w14:paraId="71FA5B42" w14:textId="77777777" w:rsidTr="00C66DD0">
        <w:trPr>
          <w:cantSplit/>
          <w:trHeight w:val="813"/>
        </w:trPr>
        <w:tc>
          <w:tcPr>
            <w:tcW w:w="7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4FB5D4" w14:textId="77777777" w:rsidR="00686BD9" w:rsidRPr="0002643C" w:rsidRDefault="00686BD9">
            <w:pPr>
              <w:rPr>
                <w:rFonts w:ascii="Lucida Sans" w:hAnsi="Lucida Sans"/>
                <w:b/>
                <w:sz w:val="20"/>
                <w:szCs w:val="20"/>
              </w:rPr>
            </w:pPr>
            <w:r w:rsidRPr="0002643C">
              <w:rPr>
                <w:rFonts w:ascii="Lucida Sans" w:hAnsi="Lucida Sans"/>
                <w:b/>
                <w:sz w:val="20"/>
                <w:szCs w:val="20"/>
              </w:rPr>
              <w:t>Naam: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FF4F98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  <w:p w14:paraId="569D624B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6ED0BC8C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58DE36E0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  <w:p w14:paraId="5FEC1E7E" w14:textId="77777777" w:rsidR="00A91C8E" w:rsidRPr="0002643C" w:rsidRDefault="00A91C8E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05AAFEE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321BDD02" w14:textId="77777777" w:rsidR="00686BD9" w:rsidRPr="0002643C" w:rsidRDefault="00686BD9">
            <w:pPr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2C8BF0C8" w14:textId="77777777" w:rsidR="00686BD9" w:rsidRPr="0002643C" w:rsidRDefault="00686BD9">
      <w:pPr>
        <w:pStyle w:val="Plattetekstinspringen"/>
        <w:ind w:left="0"/>
        <w:rPr>
          <w:rFonts w:ascii="Lucida Sans" w:hAnsi="Lucida Sans"/>
          <w:sz w:val="2"/>
        </w:rPr>
      </w:pPr>
    </w:p>
    <w:sectPr w:rsidR="00686BD9" w:rsidRPr="0002643C" w:rsidSect="0002643C">
      <w:headerReference w:type="default" r:id="rId9"/>
      <w:pgSz w:w="11906" w:h="16838" w:code="9"/>
      <w:pgMar w:top="1701" w:right="1418" w:bottom="284" w:left="1418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765B4" w14:textId="77777777" w:rsidR="00C66DD0" w:rsidRDefault="00C66DD0" w:rsidP="008B7B29">
      <w:r>
        <w:separator/>
      </w:r>
    </w:p>
  </w:endnote>
  <w:endnote w:type="continuationSeparator" w:id="0">
    <w:p w14:paraId="63AE77BF" w14:textId="77777777" w:rsidR="00C66DD0" w:rsidRDefault="00C66DD0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C7155D" w14:textId="77777777" w:rsidR="00C66DD0" w:rsidRDefault="00C66DD0" w:rsidP="008B7B29">
      <w:r>
        <w:separator/>
      </w:r>
    </w:p>
  </w:footnote>
  <w:footnote w:type="continuationSeparator" w:id="0">
    <w:p w14:paraId="495EBDA6" w14:textId="77777777" w:rsidR="00C66DD0" w:rsidRDefault="00C66DD0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9F5EFB" w14:textId="77777777" w:rsidR="009F6BC8" w:rsidRPr="00820306" w:rsidRDefault="00FA7619" w:rsidP="00820306">
    <w:pPr>
      <w:pStyle w:val="Koptekst"/>
    </w:pPr>
    <w:r>
      <w:rPr>
        <w:noProof/>
      </w:rPr>
      <w:pict w14:anchorId="08D422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Afbeelding 16" o:spid="_x0000_s1025" type="#_x0000_t75" alt="Afbeelding met Lettertype, Graphics, logo, symbool&#10;&#10;Automatisch gegenereerde beschrijving" style="position:absolute;margin-left:407.9pt;margin-top:-3.35pt;width:153.85pt;height:67.3pt;z-index:251657728;visibility:visible;mso-position-horizontal-relative:page;mso-width-relative:margin;mso-height-relative:margin">
          <v:imagedata r:id="rId1" o:title="Afbeelding met Lettertype, Graphics, logo, symbool&#10;&#10;Automatisch gegenereerde beschrijving"/>
          <w10:wrap anchorx="page"/>
        </v:shape>
      </w:pict>
    </w:r>
    <w:r w:rsidRPr="00884A3A">
      <w:rPr>
        <w:noProof/>
      </w:rPr>
      <w:pict w14:anchorId="4D2B7EFA">
        <v:shape id="Afbeelding 17" o:spid="_x0000_i1025" type="#_x0000_t75" style="width:208.5pt;height:63.75pt;visibility:visible">
          <v:imagedata r:id="rId2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409300861">
    <w:abstractNumId w:val="1"/>
  </w:num>
  <w:num w:numId="2" w16cid:durableId="50563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oNotTrackMoves/>
  <w:defaultTabStop w:val="708"/>
  <w:hyphenationZone w:val="425"/>
  <w:noPunctuationKerning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66DD0"/>
    <w:rsid w:val="00003BD0"/>
    <w:rsid w:val="000240B3"/>
    <w:rsid w:val="0002643C"/>
    <w:rsid w:val="000417E6"/>
    <w:rsid w:val="00045E45"/>
    <w:rsid w:val="00053E9B"/>
    <w:rsid w:val="000559EC"/>
    <w:rsid w:val="00063270"/>
    <w:rsid w:val="000A3652"/>
    <w:rsid w:val="000B7229"/>
    <w:rsid w:val="000D11ED"/>
    <w:rsid w:val="000D49E7"/>
    <w:rsid w:val="000F1E5F"/>
    <w:rsid w:val="00101C5D"/>
    <w:rsid w:val="00115749"/>
    <w:rsid w:val="00127CD0"/>
    <w:rsid w:val="00140192"/>
    <w:rsid w:val="00150DF1"/>
    <w:rsid w:val="00185389"/>
    <w:rsid w:val="001C5DA6"/>
    <w:rsid w:val="001C6B2A"/>
    <w:rsid w:val="001D118D"/>
    <w:rsid w:val="001D5ADE"/>
    <w:rsid w:val="001E0A1C"/>
    <w:rsid w:val="001E282E"/>
    <w:rsid w:val="001E397F"/>
    <w:rsid w:val="001F32AB"/>
    <w:rsid w:val="00216BBA"/>
    <w:rsid w:val="002349BF"/>
    <w:rsid w:val="002456D6"/>
    <w:rsid w:val="00266561"/>
    <w:rsid w:val="00276386"/>
    <w:rsid w:val="002775F7"/>
    <w:rsid w:val="002930A3"/>
    <w:rsid w:val="00294ABE"/>
    <w:rsid w:val="002C04CA"/>
    <w:rsid w:val="002C7394"/>
    <w:rsid w:val="002E0446"/>
    <w:rsid w:val="002F5F3F"/>
    <w:rsid w:val="003025CF"/>
    <w:rsid w:val="00304D07"/>
    <w:rsid w:val="00310F20"/>
    <w:rsid w:val="00317ED6"/>
    <w:rsid w:val="003328FF"/>
    <w:rsid w:val="003417B6"/>
    <w:rsid w:val="003875E4"/>
    <w:rsid w:val="003B4997"/>
    <w:rsid w:val="003B6946"/>
    <w:rsid w:val="003C2951"/>
    <w:rsid w:val="003D1AB9"/>
    <w:rsid w:val="00420384"/>
    <w:rsid w:val="004224EC"/>
    <w:rsid w:val="0045618C"/>
    <w:rsid w:val="00480AA8"/>
    <w:rsid w:val="00491728"/>
    <w:rsid w:val="004C4F25"/>
    <w:rsid w:val="004E48DE"/>
    <w:rsid w:val="00503AE8"/>
    <w:rsid w:val="00526982"/>
    <w:rsid w:val="005347C2"/>
    <w:rsid w:val="00557DC3"/>
    <w:rsid w:val="00570E71"/>
    <w:rsid w:val="00571E78"/>
    <w:rsid w:val="005A1CB5"/>
    <w:rsid w:val="005B1EF7"/>
    <w:rsid w:val="005F0A33"/>
    <w:rsid w:val="0063061F"/>
    <w:rsid w:val="00632B1E"/>
    <w:rsid w:val="00634935"/>
    <w:rsid w:val="006402DE"/>
    <w:rsid w:val="00647A17"/>
    <w:rsid w:val="00662663"/>
    <w:rsid w:val="006700DC"/>
    <w:rsid w:val="006705C6"/>
    <w:rsid w:val="00686BD9"/>
    <w:rsid w:val="00687FE3"/>
    <w:rsid w:val="006A40C5"/>
    <w:rsid w:val="006C03DB"/>
    <w:rsid w:val="006E11CC"/>
    <w:rsid w:val="006F08C6"/>
    <w:rsid w:val="006F21F2"/>
    <w:rsid w:val="007242B4"/>
    <w:rsid w:val="0074057C"/>
    <w:rsid w:val="007A7E69"/>
    <w:rsid w:val="007B7903"/>
    <w:rsid w:val="007C2839"/>
    <w:rsid w:val="007D394D"/>
    <w:rsid w:val="007F19B8"/>
    <w:rsid w:val="00820306"/>
    <w:rsid w:val="008454CD"/>
    <w:rsid w:val="0084604B"/>
    <w:rsid w:val="00867AEC"/>
    <w:rsid w:val="00887A4A"/>
    <w:rsid w:val="00892F75"/>
    <w:rsid w:val="008B1CC3"/>
    <w:rsid w:val="008B6CB8"/>
    <w:rsid w:val="008B7B29"/>
    <w:rsid w:val="008C1403"/>
    <w:rsid w:val="008C5974"/>
    <w:rsid w:val="008F7542"/>
    <w:rsid w:val="0092086A"/>
    <w:rsid w:val="00936E96"/>
    <w:rsid w:val="00954F07"/>
    <w:rsid w:val="00982711"/>
    <w:rsid w:val="009D14EB"/>
    <w:rsid w:val="009D1C9C"/>
    <w:rsid w:val="009E644C"/>
    <w:rsid w:val="009F6BC8"/>
    <w:rsid w:val="00A0200C"/>
    <w:rsid w:val="00A15287"/>
    <w:rsid w:val="00A23877"/>
    <w:rsid w:val="00A23E23"/>
    <w:rsid w:val="00A3347F"/>
    <w:rsid w:val="00A34876"/>
    <w:rsid w:val="00A35DB3"/>
    <w:rsid w:val="00A63023"/>
    <w:rsid w:val="00A73DAA"/>
    <w:rsid w:val="00A91C8E"/>
    <w:rsid w:val="00AA44C6"/>
    <w:rsid w:val="00AC6EC2"/>
    <w:rsid w:val="00B00EE8"/>
    <w:rsid w:val="00B13609"/>
    <w:rsid w:val="00B6083D"/>
    <w:rsid w:val="00B6422D"/>
    <w:rsid w:val="00B8024F"/>
    <w:rsid w:val="00B864DE"/>
    <w:rsid w:val="00B97B20"/>
    <w:rsid w:val="00BB464B"/>
    <w:rsid w:val="00BB6000"/>
    <w:rsid w:val="00BC290C"/>
    <w:rsid w:val="00BD48D7"/>
    <w:rsid w:val="00BE0703"/>
    <w:rsid w:val="00C05D3F"/>
    <w:rsid w:val="00C07AA5"/>
    <w:rsid w:val="00C46707"/>
    <w:rsid w:val="00C53714"/>
    <w:rsid w:val="00C56AE3"/>
    <w:rsid w:val="00C66DD0"/>
    <w:rsid w:val="00C84757"/>
    <w:rsid w:val="00CC0A35"/>
    <w:rsid w:val="00CE07D3"/>
    <w:rsid w:val="00CE2255"/>
    <w:rsid w:val="00CF6B17"/>
    <w:rsid w:val="00D06099"/>
    <w:rsid w:val="00D06683"/>
    <w:rsid w:val="00D07C3C"/>
    <w:rsid w:val="00D10F8F"/>
    <w:rsid w:val="00D11A1F"/>
    <w:rsid w:val="00D242EA"/>
    <w:rsid w:val="00D3192A"/>
    <w:rsid w:val="00D426E4"/>
    <w:rsid w:val="00D7515F"/>
    <w:rsid w:val="00D767C2"/>
    <w:rsid w:val="00D81D38"/>
    <w:rsid w:val="00DA2402"/>
    <w:rsid w:val="00DC0B2C"/>
    <w:rsid w:val="00E00C62"/>
    <w:rsid w:val="00E03D24"/>
    <w:rsid w:val="00E203F8"/>
    <w:rsid w:val="00E35849"/>
    <w:rsid w:val="00E36AB3"/>
    <w:rsid w:val="00E67587"/>
    <w:rsid w:val="00E81465"/>
    <w:rsid w:val="00E84E6E"/>
    <w:rsid w:val="00E91F62"/>
    <w:rsid w:val="00EA58FC"/>
    <w:rsid w:val="00EB2695"/>
    <w:rsid w:val="00EE0807"/>
    <w:rsid w:val="00F007CC"/>
    <w:rsid w:val="00F208D6"/>
    <w:rsid w:val="00F23C6D"/>
    <w:rsid w:val="00F332C0"/>
    <w:rsid w:val="00F443B2"/>
    <w:rsid w:val="00F506EF"/>
    <w:rsid w:val="00F53753"/>
    <w:rsid w:val="00F539D9"/>
    <w:rsid w:val="00F942B4"/>
    <w:rsid w:val="00FA7619"/>
    <w:rsid w:val="00FB7687"/>
    <w:rsid w:val="00FD7E94"/>
    <w:rsid w:val="00FE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2"/>
      <o:rules v:ext="edit">
        <o:r id="V:Rule2" type="connector" idref="#_x0000_s2050"/>
        <o:r id="V:Rule4" type="connector" idref="#_x0000_s2051"/>
      </o:rules>
    </o:shapelayout>
  </w:shapeDefaults>
  <w:decimalSymbol w:val=","/>
  <w:listSeparator w:val=";"/>
  <w14:docId w14:val="2A2E3AEC"/>
  <w15:docId w15:val="{A3F0A8CE-7E00-459E-AC93-34B7F31F0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97B20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97B20"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rsid w:val="00B97B20"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rsid w:val="00B97B20"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rsid w:val="00B97B20"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rsid w:val="00B97B20"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rsid w:val="00B97B20"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rsid w:val="00B97B20"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rsid w:val="00B97B20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rsid w:val="00B97B20"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rsid w:val="00B97B20"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uiPriority w:val="99"/>
    <w:unhideWhenUsed/>
    <w:rsid w:val="00140192"/>
    <w:rPr>
      <w:color w:val="0563C1"/>
      <w:u w:val="single"/>
    </w:rPr>
  </w:style>
  <w:style w:type="character" w:styleId="Tekstvantijdelijkeaanduiding">
    <w:name w:val="Placeholder Text"/>
    <w:uiPriority w:val="99"/>
    <w:semiHidden/>
    <w:rsid w:val="00150DF1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6000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B6000"/>
    <w:rPr>
      <w:rFonts w:ascii="Tahoma" w:hAnsi="Tahoma" w:cs="Tahoma"/>
      <w:sz w:val="16"/>
      <w:szCs w:val="16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6D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PI%20Research\TRAINING\SPACE\2026\Sjabloon%20Inschrijfformulier%20SPACE%202025.dot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F1A01-E657-44FF-A2CC-09A3EA3B8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Sjabloon Inschrijfformulier SPACE 2025</Template>
  <TotalTime>9</TotalTime>
  <Pages>1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1324</CharactersWithSpaces>
  <SharedDoc>false</SharedDoc>
  <HLinks>
    <vt:vector size="6" baseType="variant">
      <vt:variant>
        <vt:i4>1704013</vt:i4>
      </vt:variant>
      <vt:variant>
        <vt:i4>0</vt:i4>
      </vt:variant>
      <vt:variant>
        <vt:i4>0</vt:i4>
      </vt:variant>
      <vt:variant>
        <vt:i4>5</vt:i4>
      </vt:variant>
      <vt:variant>
        <vt:lpwstr>http://www.piresearch.nl/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Stefan Houtman</cp:lastModifiedBy>
  <cp:revision>2</cp:revision>
  <cp:lastPrinted>2007-09-26T13:22:00Z</cp:lastPrinted>
  <dcterms:created xsi:type="dcterms:W3CDTF">2025-12-05T10:22:00Z</dcterms:created>
  <dcterms:modified xsi:type="dcterms:W3CDTF">2025-12-05T10:31:00Z</dcterms:modified>
</cp:coreProperties>
</file>