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2233A" w14:textId="77777777" w:rsidR="00E36AB3" w:rsidRPr="007F19B8" w:rsidRDefault="00E36AB3" w:rsidP="00A91C8E">
      <w:pPr>
        <w:pStyle w:val="Kop1"/>
        <w:ind w:left="-180"/>
        <w:rPr>
          <w:rFonts w:ascii="Lucida Sans" w:hAnsi="Lucida Sans"/>
          <w:sz w:val="16"/>
          <w:szCs w:val="16"/>
        </w:rPr>
      </w:pPr>
    </w:p>
    <w:p w14:paraId="725E31A6" w14:textId="77777777" w:rsidR="00E36AB3" w:rsidRDefault="00686BD9" w:rsidP="00A91C8E">
      <w:pPr>
        <w:pStyle w:val="Kop1"/>
        <w:ind w:left="-180"/>
        <w:rPr>
          <w:rFonts w:ascii="Lucida Sans" w:hAnsi="Lucida Sans"/>
          <w:sz w:val="36"/>
          <w:szCs w:val="36"/>
        </w:rPr>
      </w:pPr>
      <w:r w:rsidRPr="0002643C">
        <w:rPr>
          <w:rFonts w:ascii="Lucida Sans" w:hAnsi="Lucida Sans"/>
          <w:sz w:val="36"/>
          <w:szCs w:val="36"/>
        </w:rPr>
        <w:t>Inschrijfformulier</w:t>
      </w:r>
      <w:r w:rsidR="00A91C8E" w:rsidRPr="0002643C">
        <w:rPr>
          <w:rFonts w:ascii="Lucida Sans" w:hAnsi="Lucida Sans"/>
          <w:sz w:val="36"/>
          <w:szCs w:val="36"/>
        </w:rPr>
        <w:t xml:space="preserve"> </w:t>
      </w:r>
      <w:r w:rsidR="0002643C" w:rsidRPr="0002643C">
        <w:rPr>
          <w:rFonts w:ascii="Lucida Sans" w:hAnsi="Lucida Sans"/>
          <w:sz w:val="36"/>
          <w:szCs w:val="36"/>
        </w:rPr>
        <w:t xml:space="preserve">tweedaagse SPACE </w:t>
      </w:r>
      <w:r w:rsidR="003B4997">
        <w:rPr>
          <w:rFonts w:ascii="Lucida Sans" w:hAnsi="Lucida Sans"/>
          <w:sz w:val="36"/>
          <w:szCs w:val="36"/>
        </w:rPr>
        <w:t>training</w:t>
      </w:r>
      <w:r w:rsidR="001C6B2A" w:rsidRPr="0002643C">
        <w:rPr>
          <w:rFonts w:ascii="Lucida Sans" w:hAnsi="Lucida Sans"/>
          <w:sz w:val="36"/>
          <w:szCs w:val="36"/>
        </w:rPr>
        <w:t xml:space="preserve"> </w:t>
      </w:r>
      <w:r w:rsidRPr="0002643C">
        <w:rPr>
          <w:rFonts w:ascii="Lucida Sans" w:hAnsi="Lucida Sans"/>
          <w:sz w:val="36"/>
          <w:szCs w:val="36"/>
        </w:rPr>
        <w:tab/>
      </w:r>
    </w:p>
    <w:p w14:paraId="22A39562" w14:textId="77777777" w:rsidR="00686BD9" w:rsidRPr="0002643C" w:rsidRDefault="00686BD9" w:rsidP="00A91C8E">
      <w:pPr>
        <w:pStyle w:val="Kop1"/>
        <w:ind w:left="-180"/>
        <w:rPr>
          <w:rFonts w:ascii="Lucida Sans" w:hAnsi="Lucida Sans"/>
          <w:sz w:val="16"/>
          <w:szCs w:val="16"/>
        </w:rPr>
      </w:pPr>
      <w:r w:rsidRPr="0002643C">
        <w:rPr>
          <w:rFonts w:ascii="Lucida Sans" w:hAnsi="Lucida Sans"/>
          <w:sz w:val="36"/>
          <w:szCs w:val="36"/>
        </w:rPr>
        <w:tab/>
      </w:r>
      <w:r w:rsidRPr="0002643C">
        <w:rPr>
          <w:rFonts w:ascii="Lucida Sans" w:hAnsi="Lucida Sans"/>
          <w:sz w:val="36"/>
          <w:szCs w:val="36"/>
        </w:rPr>
        <w:tab/>
      </w:r>
    </w:p>
    <w:tbl>
      <w:tblPr>
        <w:tblW w:w="990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7"/>
        <w:gridCol w:w="7243"/>
      </w:tblGrid>
      <w:tr w:rsidR="00686BD9" w:rsidRPr="007F19B8" w14:paraId="455CB7BD" w14:textId="77777777" w:rsidTr="00185389">
        <w:trPr>
          <w:trHeight w:val="612"/>
        </w:trPr>
        <w:tc>
          <w:tcPr>
            <w:tcW w:w="2657" w:type="dxa"/>
            <w:vAlign w:val="center"/>
          </w:tcPr>
          <w:p w14:paraId="78A68F9D" w14:textId="0CDEB5C7" w:rsidR="00686BD9" w:rsidRPr="007F19B8" w:rsidRDefault="00686BD9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D</w:t>
            </w:r>
            <w:r w:rsidR="00D767C2" w:rsidRPr="007F19B8">
              <w:rPr>
                <w:rFonts w:ascii="Lucida Sans" w:hAnsi="Lucida Sans"/>
                <w:b/>
                <w:sz w:val="22"/>
                <w:szCs w:val="22"/>
              </w:rPr>
              <w:t>atum</w:t>
            </w:r>
            <w:r w:rsidR="003B4997" w:rsidRPr="007F19B8">
              <w:rPr>
                <w:rFonts w:ascii="Lucida Sans" w:hAnsi="Lucida Sans"/>
                <w:b/>
                <w:sz w:val="22"/>
                <w:szCs w:val="22"/>
              </w:rPr>
              <w:t xml:space="preserve"> inschrijving</w:t>
            </w:r>
            <w:r w:rsidR="00C66DD0" w:rsidRPr="007F19B8">
              <w:rPr>
                <w:rFonts w:ascii="Lucida Sans" w:hAnsi="Lucida Sans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7243" w:type="dxa"/>
          </w:tcPr>
          <w:p w14:paraId="21701049" w14:textId="77777777" w:rsidR="00C66DD0" w:rsidRDefault="00C66DD0" w:rsidP="00185389">
            <w:pPr>
              <w:rPr>
                <w:rFonts w:ascii="Lucida Sans" w:hAnsi="Lucida Sans"/>
                <w:sz w:val="22"/>
                <w:szCs w:val="22"/>
              </w:rPr>
            </w:pPr>
          </w:p>
          <w:p w14:paraId="28E07106" w14:textId="2FFD567F" w:rsidR="00686BD9" w:rsidRPr="007F19B8" w:rsidRDefault="00185389" w:rsidP="00185389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noProof/>
                <w:sz w:val="22"/>
                <w:szCs w:val="22"/>
              </w:rPr>
              <w:pict w14:anchorId="24EC05C1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2051" type="#_x0000_t32" style="position:absolute;margin-left:1.25pt;margin-top:13.15pt;width:259.5pt;height:0;z-index:1" o:connectortype="straight">
                  <v:stroke dashstyle="longDash"/>
                </v:shape>
              </w:pict>
            </w:r>
          </w:p>
        </w:tc>
      </w:tr>
      <w:tr w:rsidR="002456D6" w:rsidRPr="007F19B8" w14:paraId="3F9F2B1D" w14:textId="77777777" w:rsidTr="00C66DD0">
        <w:trPr>
          <w:trHeight w:val="454"/>
        </w:trPr>
        <w:tc>
          <w:tcPr>
            <w:tcW w:w="2657" w:type="dxa"/>
          </w:tcPr>
          <w:p w14:paraId="1101AF38" w14:textId="56F0474B" w:rsidR="002456D6" w:rsidRPr="007F19B8" w:rsidRDefault="00C66DD0" w:rsidP="00C66DD0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Data training</w:t>
            </w:r>
          </w:p>
        </w:tc>
        <w:tc>
          <w:tcPr>
            <w:tcW w:w="7243" w:type="dxa"/>
            <w:vAlign w:val="center"/>
          </w:tcPr>
          <w:p w14:paraId="68FB6C8C" w14:textId="5ACFBECF" w:rsidR="00C66DD0" w:rsidRDefault="009C1578" w:rsidP="00D81D38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 xml:space="preserve">Maandag </w:t>
            </w:r>
            <w:r w:rsidR="0011194A">
              <w:rPr>
                <w:rFonts w:ascii="Lucida Sans" w:hAnsi="Lucida Sans"/>
                <w:sz w:val="22"/>
                <w:szCs w:val="22"/>
              </w:rPr>
              <w:t>1</w:t>
            </w:r>
            <w:r w:rsidR="00C66DD0">
              <w:rPr>
                <w:rFonts w:ascii="Lucida Sans" w:hAnsi="Lucida Sans"/>
                <w:sz w:val="22"/>
                <w:szCs w:val="22"/>
              </w:rPr>
              <w:t xml:space="preserve">4 </w:t>
            </w:r>
            <w:r w:rsidR="0011194A">
              <w:rPr>
                <w:rFonts w:ascii="Lucida Sans" w:hAnsi="Lucida Sans"/>
                <w:sz w:val="22"/>
                <w:szCs w:val="22"/>
              </w:rPr>
              <w:t xml:space="preserve">september </w:t>
            </w:r>
            <w:r w:rsidR="00C66DD0">
              <w:rPr>
                <w:rFonts w:ascii="Lucida Sans" w:hAnsi="Lucida Sans"/>
                <w:sz w:val="22"/>
                <w:szCs w:val="22"/>
              </w:rPr>
              <w:t>2026</w:t>
            </w:r>
            <w:r w:rsidR="00C66DD0">
              <w:rPr>
                <w:rFonts w:ascii="Lucida Sans" w:hAnsi="Lucida Sans"/>
                <w:sz w:val="22"/>
                <w:szCs w:val="22"/>
              </w:rPr>
              <w:br/>
            </w:r>
            <w:r w:rsidR="00C66DD0"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  <w:p w14:paraId="31BEF375" w14:textId="25C6F847" w:rsidR="00C66DD0" w:rsidRDefault="00C66DD0" w:rsidP="00C66DD0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>D</w:t>
            </w:r>
            <w:r w:rsidR="009C1578">
              <w:rPr>
                <w:rFonts w:ascii="Lucida Sans" w:hAnsi="Lucida Sans"/>
                <w:sz w:val="22"/>
                <w:szCs w:val="22"/>
              </w:rPr>
              <w:t>insdag</w:t>
            </w:r>
            <w:r>
              <w:rPr>
                <w:rFonts w:ascii="Lucida Sans" w:hAnsi="Lucida Sans"/>
                <w:sz w:val="22"/>
                <w:szCs w:val="22"/>
              </w:rPr>
              <w:t xml:space="preserve"> </w:t>
            </w:r>
            <w:r w:rsidR="0011194A">
              <w:rPr>
                <w:rFonts w:ascii="Lucida Sans" w:hAnsi="Lucida Sans"/>
                <w:sz w:val="22"/>
                <w:szCs w:val="22"/>
              </w:rPr>
              <w:t xml:space="preserve">29 september </w:t>
            </w:r>
            <w:r>
              <w:rPr>
                <w:rFonts w:ascii="Lucida Sans" w:hAnsi="Lucida Sans"/>
                <w:sz w:val="22"/>
                <w:szCs w:val="22"/>
              </w:rPr>
              <w:t>2026</w:t>
            </w:r>
          </w:p>
          <w:p w14:paraId="08ABBDDB" w14:textId="4D14BCDE" w:rsidR="002456D6" w:rsidRPr="007F19B8" w:rsidRDefault="00C66DD0" w:rsidP="00C66DD0">
            <w:pPr>
              <w:rPr>
                <w:rFonts w:ascii="Lucida Sans" w:hAnsi="Lucida Sans"/>
                <w:sz w:val="22"/>
                <w:szCs w:val="22"/>
              </w:rPr>
            </w:pPr>
            <w:r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</w:tc>
      </w:tr>
      <w:tr w:rsidR="00F506EF" w:rsidRPr="007F19B8" w14:paraId="37EDB3A8" w14:textId="77777777" w:rsidTr="00C66DD0">
        <w:trPr>
          <w:trHeight w:val="454"/>
        </w:trPr>
        <w:tc>
          <w:tcPr>
            <w:tcW w:w="2657" w:type="dxa"/>
            <w:vAlign w:val="center"/>
          </w:tcPr>
          <w:p w14:paraId="5845C5FC" w14:textId="77777777" w:rsidR="00F506EF" w:rsidRPr="007F19B8" w:rsidRDefault="00F506EF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Locatie</w:t>
            </w:r>
          </w:p>
        </w:tc>
        <w:tc>
          <w:tcPr>
            <w:tcW w:w="7243" w:type="dxa"/>
            <w:vAlign w:val="center"/>
          </w:tcPr>
          <w:p w14:paraId="07C93535" w14:textId="77777777" w:rsidR="00F506EF" w:rsidRPr="007F19B8" w:rsidRDefault="00003BD0" w:rsidP="00820306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br/>
            </w:r>
            <w:r w:rsidR="0084604B" w:rsidRPr="007F19B8">
              <w:rPr>
                <w:rFonts w:ascii="Lucida Sans" w:hAnsi="Lucida Sans"/>
                <w:sz w:val="22"/>
                <w:szCs w:val="22"/>
              </w:rPr>
              <w:t>Rijkstraatweg 145</w:t>
            </w:r>
          </w:p>
          <w:p w14:paraId="4D0AF1DE" w14:textId="77777777" w:rsidR="0084604B" w:rsidRPr="007F19B8" w:rsidRDefault="0084604B" w:rsidP="0082030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1115 AP Duivendrecht</w:t>
            </w:r>
          </w:p>
        </w:tc>
      </w:tr>
      <w:tr w:rsidR="00F506EF" w:rsidRPr="007F19B8" w14:paraId="37506325" w14:textId="77777777" w:rsidTr="00C66DD0">
        <w:trPr>
          <w:trHeight w:val="80"/>
        </w:trPr>
        <w:tc>
          <w:tcPr>
            <w:tcW w:w="2657" w:type="dxa"/>
            <w:vAlign w:val="center"/>
          </w:tcPr>
          <w:p w14:paraId="3511FDFD" w14:textId="77777777" w:rsidR="00F506EF" w:rsidRPr="007F19B8" w:rsidRDefault="00480AA8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Kosten</w:t>
            </w:r>
          </w:p>
        </w:tc>
        <w:tc>
          <w:tcPr>
            <w:tcW w:w="7243" w:type="dxa"/>
            <w:vAlign w:val="center"/>
          </w:tcPr>
          <w:p w14:paraId="0E49911B" w14:textId="77777777" w:rsidR="00F506EF" w:rsidRPr="007F19B8" w:rsidRDefault="00480AA8" w:rsidP="00D242EA">
            <w:pPr>
              <w:rPr>
                <w:rFonts w:ascii="Lucida Sans" w:hAnsi="Lucida Sans"/>
                <w:bCs/>
                <w:color w:val="000000"/>
                <w:sz w:val="22"/>
                <w:szCs w:val="22"/>
              </w:rPr>
            </w:pPr>
            <w:r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 xml:space="preserve">€ </w:t>
            </w:r>
            <w:r w:rsidR="0002643C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7</w:t>
            </w:r>
            <w:r w:rsidR="00FE2A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5</w:t>
            </w:r>
            <w:r w:rsidR="00127CD0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0</w:t>
            </w:r>
            <w:r w:rsidR="0074057C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</w:tbl>
    <w:p w14:paraId="21F84DF9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4DD40087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5925284A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01877248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  <w:r w:rsidRPr="0002643C">
        <w:rPr>
          <w:rFonts w:ascii="Lucida Sans" w:hAnsi="Lucida Sans"/>
          <w:sz w:val="2"/>
        </w:rPr>
        <w:tab/>
      </w:r>
    </w:p>
    <w:p w14:paraId="4437EE00" w14:textId="77777777" w:rsidR="00686BD9" w:rsidRPr="0002643C" w:rsidRDefault="00686BD9">
      <w:pPr>
        <w:rPr>
          <w:rFonts w:ascii="Lucida Sans" w:hAnsi="Lucida Sans"/>
          <w:sz w:val="16"/>
          <w:szCs w:val="16"/>
        </w:rPr>
      </w:pP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0"/>
        <w:gridCol w:w="993"/>
        <w:gridCol w:w="2693"/>
        <w:gridCol w:w="214"/>
        <w:gridCol w:w="3040"/>
      </w:tblGrid>
      <w:tr w:rsidR="00686BD9" w:rsidRPr="0002643C" w14:paraId="60E76397" w14:textId="77777777" w:rsidTr="007F19B8">
        <w:trPr>
          <w:trHeight w:val="454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0B25888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  <w:p w14:paraId="44FB393D" w14:textId="77777777" w:rsidR="00686BD9" w:rsidRPr="0002643C" w:rsidRDefault="00686BD9" w:rsidP="007F19B8">
            <w:pPr>
              <w:spacing w:line="276" w:lineRule="auto"/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organisatie</w:t>
            </w:r>
          </w:p>
        </w:tc>
        <w:tc>
          <w:tcPr>
            <w:tcW w:w="6940" w:type="dxa"/>
            <w:gridSpan w:val="4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CFBF36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</w:tr>
      <w:tr w:rsidR="00686BD9" w:rsidRPr="0002643C" w14:paraId="4F8195F5" w14:textId="77777777" w:rsidTr="007F19B8">
        <w:trPr>
          <w:trHeight w:val="742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E48421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leidinggevende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4ADAB87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599FCBD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</w:tr>
      <w:tr w:rsidR="00686BD9" w:rsidRPr="0002643C" w14:paraId="1AD39A18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62B3CB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 adres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A9839C8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CED68A0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  <w:r w:rsidRPr="0002643C">
              <w:rPr>
                <w:rFonts w:ascii="Lucida Sans" w:hAnsi="Lucida Sans"/>
                <w:sz w:val="22"/>
              </w:rPr>
              <w:t>(straat en huisnummer / postbus)</w:t>
            </w:r>
          </w:p>
        </w:tc>
      </w:tr>
      <w:tr w:rsidR="00686BD9" w:rsidRPr="0002643C" w14:paraId="2781FC21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CB47A3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B88058B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C496A5A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(postcode en woonplaats)</w:t>
            </w:r>
          </w:p>
        </w:tc>
      </w:tr>
      <w:tr w:rsidR="00140192" w:rsidRPr="0002643C" w14:paraId="201D723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B23429" w14:textId="77777777" w:rsidR="00140192" w:rsidRPr="0002643C" w:rsidRDefault="00D06683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 e-mail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F87EF40" w14:textId="77777777" w:rsidR="00140192" w:rsidRPr="0002643C" w:rsidRDefault="00140192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CF2225E" w14:textId="77777777" w:rsidR="00140192" w:rsidRPr="0002643C" w:rsidRDefault="00140192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(e-mail)</w:t>
            </w:r>
          </w:p>
        </w:tc>
      </w:tr>
      <w:tr w:rsidR="004224EC" w:rsidRPr="0002643C" w14:paraId="7E864665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4B3DB23" w14:textId="1AC69E03" w:rsidR="004224EC" w:rsidRPr="00C66DD0" w:rsidRDefault="004224EC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C66DD0">
              <w:rPr>
                <w:rFonts w:ascii="Lucida Sans" w:hAnsi="Lucida Sans"/>
                <w:b/>
                <w:sz w:val="20"/>
                <w:szCs w:val="20"/>
              </w:rPr>
              <w:t>Correspondentieadres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22EA8CCE" w14:textId="77777777" w:rsidR="004224EC" w:rsidRPr="0002643C" w:rsidRDefault="004224EC">
            <w:pPr>
              <w:jc w:val="right"/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B28926E" w14:textId="77777777" w:rsidR="004224EC" w:rsidRPr="0002643C" w:rsidRDefault="004224EC">
            <w:pPr>
              <w:rPr>
                <w:rFonts w:ascii="Lucida Sans" w:hAnsi="Lucida Sans"/>
                <w:sz w:val="20"/>
              </w:rPr>
            </w:pPr>
            <w:r w:rsidRPr="0002643C">
              <w:rPr>
                <w:rFonts w:ascii="Lucida Sans" w:hAnsi="Lucida Sans"/>
                <w:sz w:val="22"/>
              </w:rPr>
              <w:t>(straat en huisnummer / postbus)</w:t>
            </w:r>
          </w:p>
        </w:tc>
      </w:tr>
      <w:tr w:rsidR="004224EC" w:rsidRPr="0002643C" w14:paraId="3BFD4640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4798FD" w14:textId="77777777" w:rsidR="004224EC" w:rsidRPr="0002643C" w:rsidRDefault="004224EC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55C4E4F8" w14:textId="77777777" w:rsidR="004224EC" w:rsidRPr="0002643C" w:rsidRDefault="004224EC">
            <w:pPr>
              <w:jc w:val="right"/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D90EDBC" w14:textId="77777777" w:rsidR="004224EC" w:rsidRPr="0002643C" w:rsidRDefault="004224EC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(postcode en woonplaats)</w:t>
            </w:r>
          </w:p>
        </w:tc>
      </w:tr>
      <w:tr w:rsidR="003C2951" w:rsidRPr="0002643C" w14:paraId="36A54617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E7CCFF3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naam</w:t>
            </w:r>
          </w:p>
        </w:tc>
        <w:tc>
          <w:tcPr>
            <w:tcW w:w="993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542A127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5947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82D2305" w14:textId="77777777" w:rsidR="003C2951" w:rsidRPr="0002643C" w:rsidRDefault="003C2951" w:rsidP="003C2951">
            <w:pPr>
              <w:jc w:val="right"/>
              <w:rPr>
                <w:rFonts w:ascii="Lucida Sans" w:hAnsi="Lucida Sans"/>
                <w:sz w:val="22"/>
              </w:rPr>
            </w:pPr>
          </w:p>
        </w:tc>
      </w:tr>
      <w:tr w:rsidR="003C2951" w:rsidRPr="0002643C" w14:paraId="75803DB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D7EC0EF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functie: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2BC9633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7DAE24B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32820D4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D06683" w:rsidRPr="0002643C" w14:paraId="6C6D1E19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CD0B2B" w14:textId="77777777" w:rsidR="00D06683" w:rsidRPr="0002643C" w:rsidRDefault="00D06683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e-mail adres: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C326189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3D4BAB5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30B8800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3C2951" w:rsidRPr="0002643C" w14:paraId="5FFD10A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1288478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Telefoon: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A6EC2D6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6358461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E2441CC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7F19B8" w:rsidRPr="0002643C" w14:paraId="767E9D7B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7536A2" w14:textId="77777777" w:rsidR="007F19B8" w:rsidRPr="0002643C" w:rsidRDefault="007F19B8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>Nr. beroepsvereniging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4DBD9568" w14:textId="77777777" w:rsidR="007F19B8" w:rsidRPr="0002643C" w:rsidRDefault="007F19B8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D19853A" w14:textId="77777777" w:rsidR="007F19B8" w:rsidRPr="0002643C" w:rsidRDefault="007F19B8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7190917" w14:textId="77777777" w:rsidR="007F19B8" w:rsidRPr="007F19B8" w:rsidRDefault="007F19B8" w:rsidP="003C2951">
            <w:pPr>
              <w:rPr>
                <w:rFonts w:ascii="Lucida Sans" w:hAnsi="Lucida Sans"/>
                <w:sz w:val="18"/>
                <w:szCs w:val="18"/>
              </w:rPr>
            </w:pPr>
          </w:p>
        </w:tc>
      </w:tr>
      <w:tr w:rsidR="00634935" w:rsidRPr="0002643C" w14:paraId="3B86FF3F" w14:textId="77777777" w:rsidTr="00C66DD0">
        <w:trPr>
          <w:trHeight w:val="876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3442A6" w14:textId="6419DD2A" w:rsidR="00634935" w:rsidRPr="00C66DD0" w:rsidRDefault="00634935" w:rsidP="00C66DD0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C66DD0">
              <w:rPr>
                <w:rFonts w:ascii="Lucida Sans" w:hAnsi="Lucida Sans"/>
                <w:b/>
                <w:sz w:val="20"/>
                <w:szCs w:val="20"/>
              </w:rPr>
              <w:t>Vermelding</w:t>
            </w:r>
            <w:r w:rsidR="00C66DD0">
              <w:rPr>
                <w:rFonts w:ascii="Lucida Sans" w:hAnsi="Lucida Sans"/>
                <w:b/>
                <w:sz w:val="20"/>
                <w:szCs w:val="20"/>
              </w:rPr>
              <w:t xml:space="preserve"> op </w:t>
            </w:r>
            <w:hyperlink r:id="rId8" w:history="1">
              <w:r w:rsidR="00C66DD0" w:rsidRPr="006760E9">
                <w:rPr>
                  <w:rStyle w:val="Hyperlink"/>
                  <w:rFonts w:ascii="Lucida Sans" w:hAnsi="Lucida Sans"/>
                  <w:b/>
                  <w:sz w:val="20"/>
                  <w:szCs w:val="20"/>
                </w:rPr>
                <w:t>piresearch.nl</w:t>
              </w:r>
            </w:hyperlink>
            <w:r w:rsidRPr="00C66DD0">
              <w:rPr>
                <w:rFonts w:ascii="Lucida Sans" w:hAnsi="Lucida Sans"/>
                <w:b/>
                <w:sz w:val="20"/>
                <w:szCs w:val="20"/>
              </w:rPr>
              <w:t xml:space="preserve"> na training</w:t>
            </w:r>
          </w:p>
        </w:tc>
        <w:tc>
          <w:tcPr>
            <w:tcW w:w="6940" w:type="dxa"/>
            <w:gridSpan w:val="4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EDA2AF" w14:textId="77777777" w:rsidR="00634935" w:rsidRPr="0002643C" w:rsidRDefault="00634935" w:rsidP="003C2951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eastAsia="MS Gothic" w:hAnsi="Lucida Sans"/>
                <w:sz w:val="22"/>
              </w:rPr>
              <w:t xml:space="preserve">   </w:t>
            </w:r>
            <w:r w:rsidRPr="0002643C">
              <w:rPr>
                <w:rFonts w:ascii="Segoe UI Symbol" w:eastAsia="MS Gothic" w:hAnsi="Segoe UI Symbol" w:cs="Segoe UI Symbol"/>
                <w:sz w:val="22"/>
              </w:rPr>
              <w:t>☐</w:t>
            </w:r>
            <w:r>
              <w:rPr>
                <w:rFonts w:ascii="Lucida Sans" w:eastAsia="MS Gothic" w:hAnsi="Lucida Sans"/>
                <w:sz w:val="22"/>
              </w:rPr>
              <w:t xml:space="preserve"> </w:t>
            </w:r>
            <w:bookmarkStart w:id="0" w:name="_Hlk166761536"/>
            <w:r w:rsidRPr="007F19B8">
              <w:rPr>
                <w:rFonts w:ascii="Lucida Sans" w:eastAsia="MS Gothic" w:hAnsi="Lucida Sans"/>
                <w:sz w:val="20"/>
                <w:szCs w:val="20"/>
              </w:rPr>
              <w:t xml:space="preserve">Ja, ik wil als SPACE </w:t>
            </w:r>
            <w:r w:rsidR="003B4997" w:rsidRPr="007F19B8">
              <w:rPr>
                <w:rFonts w:ascii="Lucida Sans" w:eastAsia="MS Gothic" w:hAnsi="Lucida Sans"/>
                <w:sz w:val="20"/>
                <w:szCs w:val="20"/>
              </w:rPr>
              <w:t>behandelaar</w:t>
            </w:r>
            <w:r w:rsidRPr="007F19B8">
              <w:rPr>
                <w:rFonts w:ascii="Lucida Sans" w:eastAsia="MS Gothic" w:hAnsi="Lucida Sans"/>
                <w:sz w:val="20"/>
                <w:szCs w:val="20"/>
              </w:rPr>
              <w:t xml:space="preserve"> vermeld worden op de website</w:t>
            </w:r>
            <w:r w:rsidRPr="0002643C">
              <w:rPr>
                <w:rFonts w:ascii="Lucida Sans" w:eastAsia="MS Gothic" w:hAnsi="Lucida Sans"/>
                <w:sz w:val="22"/>
              </w:rPr>
              <w:t xml:space="preserve">  </w:t>
            </w:r>
            <w:bookmarkEnd w:id="0"/>
          </w:p>
        </w:tc>
      </w:tr>
    </w:tbl>
    <w:p w14:paraId="44FAEE66" w14:textId="77777777" w:rsidR="00887A4A" w:rsidRPr="0002643C" w:rsidRDefault="00686BD9" w:rsidP="00C66DD0">
      <w:pPr>
        <w:pStyle w:val="Plattetekstinspringen"/>
        <w:spacing w:line="276" w:lineRule="auto"/>
        <w:rPr>
          <w:rFonts w:ascii="Lucida Sans" w:hAnsi="Lucida Sans"/>
          <w:b/>
          <w:sz w:val="20"/>
          <w:szCs w:val="20"/>
        </w:rPr>
      </w:pPr>
      <w:r w:rsidRPr="0002643C">
        <w:rPr>
          <w:rFonts w:ascii="Lucida Sans" w:hAnsi="Lucida Sans"/>
          <w:b/>
          <w:sz w:val="20"/>
          <w:szCs w:val="20"/>
        </w:rPr>
        <w:t>Inschrijving geschiedt op volgorde van binnenkomst inschrijvingsformulieren.</w:t>
      </w:r>
      <w:r w:rsidR="00F007CC" w:rsidRPr="0002643C">
        <w:rPr>
          <w:rFonts w:ascii="Lucida Sans" w:hAnsi="Lucida Sans"/>
          <w:b/>
          <w:sz w:val="20"/>
          <w:szCs w:val="20"/>
        </w:rPr>
        <w:t xml:space="preserve"> </w:t>
      </w:r>
    </w:p>
    <w:p w14:paraId="6998A913" w14:textId="77777777" w:rsidR="00820306" w:rsidRPr="0002643C" w:rsidRDefault="00F007CC" w:rsidP="00C66DD0">
      <w:pPr>
        <w:pStyle w:val="Plattetekstinspringen"/>
        <w:spacing w:line="276" w:lineRule="auto"/>
        <w:rPr>
          <w:rFonts w:ascii="Lucida Sans" w:hAnsi="Lucida Sans"/>
          <w:b/>
          <w:sz w:val="20"/>
          <w:szCs w:val="20"/>
        </w:rPr>
      </w:pPr>
      <w:r w:rsidRPr="0002643C">
        <w:rPr>
          <w:rFonts w:ascii="Lucida Sans" w:hAnsi="Lucida Sans"/>
          <w:snapToGrid w:val="0"/>
          <w:sz w:val="20"/>
          <w:szCs w:val="20"/>
        </w:rPr>
        <w:t xml:space="preserve">Door te tekenen gaat u akkoord met de voorwaarden van deze opleiding*. </w:t>
      </w:r>
    </w:p>
    <w:p w14:paraId="209B3EEE" w14:textId="77777777" w:rsidR="003328FF" w:rsidRPr="0002643C" w:rsidRDefault="00F007CC" w:rsidP="00C66DD0">
      <w:pPr>
        <w:pStyle w:val="Plattetekstinspringen"/>
        <w:spacing w:line="276" w:lineRule="auto"/>
        <w:rPr>
          <w:rFonts w:ascii="Lucida Sans" w:hAnsi="Lucida Sans"/>
          <w:sz w:val="20"/>
          <w:szCs w:val="20"/>
        </w:rPr>
      </w:pPr>
      <w:r w:rsidRPr="0002643C">
        <w:rPr>
          <w:rFonts w:ascii="Lucida Sans" w:hAnsi="Lucida Sans"/>
          <w:snapToGrid w:val="0"/>
          <w:sz w:val="20"/>
          <w:szCs w:val="20"/>
        </w:rPr>
        <w:t>*Bij annulering van de opleiding minder dan een maand en meer dan een week voor de start van de training wordt 50% van de hierboven genoemde kosten in rekening gebracht. Bij annulering binnen een week wordt 100% in rekening gebracht.</w:t>
      </w:r>
    </w:p>
    <w:tbl>
      <w:tblPr>
        <w:tblW w:w="9536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8"/>
        <w:gridCol w:w="4252"/>
        <w:gridCol w:w="900"/>
        <w:gridCol w:w="3596"/>
      </w:tblGrid>
      <w:tr w:rsidR="00686BD9" w:rsidRPr="0002643C" w14:paraId="748037FA" w14:textId="77777777" w:rsidTr="00662663">
        <w:trPr>
          <w:cantSplit/>
          <w:trHeight w:val="454"/>
        </w:trPr>
        <w:tc>
          <w:tcPr>
            <w:tcW w:w="504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CA020E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b/>
                <w:sz w:val="20"/>
                <w:szCs w:val="20"/>
              </w:rPr>
              <w:t xml:space="preserve">Akkoord leidinggevende </w:t>
            </w:r>
            <w:r w:rsidRPr="0002643C">
              <w:rPr>
                <w:rFonts w:ascii="Lucida Sans" w:hAnsi="Lucida Sans"/>
                <w:bCs/>
                <w:sz w:val="20"/>
                <w:szCs w:val="20"/>
              </w:rPr>
              <w:t>(H</w:t>
            </w:r>
            <w:r w:rsidRPr="0002643C">
              <w:rPr>
                <w:rFonts w:ascii="Lucida Sans" w:hAnsi="Lucida Sans"/>
                <w:sz w:val="20"/>
                <w:szCs w:val="20"/>
              </w:rPr>
              <w:t>andtekening s.v.p.)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26BDCBDF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A42FC5B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 xml:space="preserve">Retourneer dit ingevulde formulier s.v.p. naar </w:t>
            </w:r>
          </w:p>
          <w:p w14:paraId="56D820CC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</w:rPr>
              <w:t>secretariaat@piresearch.nl</w:t>
            </w:r>
          </w:p>
          <w:p w14:paraId="3C6F27F9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>of stuur het formulier naar</w:t>
            </w:r>
          </w:p>
          <w:p w14:paraId="0F5D4A96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PI Research</w:t>
            </w:r>
          </w:p>
          <w:p w14:paraId="090308C7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t.a.</w:t>
            </w:r>
            <w:r w:rsidR="00D242EA"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v</w:t>
            </w: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. Secretariaat</w:t>
            </w:r>
          </w:p>
          <w:p w14:paraId="54747B2E" w14:textId="77777777" w:rsidR="006402DE" w:rsidRPr="0002643C" w:rsidRDefault="006402DE" w:rsidP="006402DE">
            <w:pPr>
              <w:rPr>
                <w:rFonts w:ascii="Lucida Sans" w:hAnsi="Lucida Sans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sz w:val="20"/>
                <w:szCs w:val="20"/>
                <w:lang w:val="en-GB"/>
              </w:rPr>
              <w:t>Postbus 366</w:t>
            </w:r>
          </w:p>
          <w:p w14:paraId="13A67918" w14:textId="77777777" w:rsidR="00686BD9" w:rsidRPr="0002643C" w:rsidRDefault="006402DE" w:rsidP="006402DE">
            <w:pPr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>1115 ZH Duivendrecht</w:t>
            </w:r>
          </w:p>
        </w:tc>
      </w:tr>
      <w:tr w:rsidR="00686BD9" w:rsidRPr="0002643C" w14:paraId="64914D4F" w14:textId="77777777" w:rsidTr="00662663">
        <w:trPr>
          <w:cantSplit/>
          <w:trHeight w:val="454"/>
        </w:trPr>
        <w:tc>
          <w:tcPr>
            <w:tcW w:w="78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40DAB3" w14:textId="77777777" w:rsidR="00686BD9" w:rsidRPr="0002643C" w:rsidRDefault="00686BD9">
            <w:pPr>
              <w:rPr>
                <w:rFonts w:ascii="Lucida Sans" w:hAnsi="Lucida Sans"/>
                <w:b/>
                <w:sz w:val="20"/>
                <w:szCs w:val="20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612F93D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30F08ECC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left w:val="nil"/>
              <w:right w:val="nil"/>
            </w:tcBorders>
            <w:vAlign w:val="center"/>
          </w:tcPr>
          <w:p w14:paraId="17A308B2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  <w:tr w:rsidR="00686BD9" w:rsidRPr="0002643C" w14:paraId="71FA5B42" w14:textId="77777777" w:rsidTr="00C66DD0">
        <w:trPr>
          <w:cantSplit/>
          <w:trHeight w:val="813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4FB5D4" w14:textId="77777777" w:rsidR="00686BD9" w:rsidRPr="0002643C" w:rsidRDefault="00686BD9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02643C">
              <w:rPr>
                <w:rFonts w:ascii="Lucida Sans" w:hAnsi="Lucida Sans"/>
                <w:b/>
                <w:sz w:val="20"/>
                <w:szCs w:val="20"/>
              </w:rPr>
              <w:t>Naam: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FF4F98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  <w:p w14:paraId="569D624B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6ED0BC8C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58DE36E0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5FEC1E7E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05AAFEE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321BDD02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</w:tbl>
    <w:p w14:paraId="2C8BF0C8" w14:textId="77777777" w:rsidR="00686BD9" w:rsidRPr="0002643C" w:rsidRDefault="00686BD9">
      <w:pPr>
        <w:pStyle w:val="Plattetekstinspringen"/>
        <w:ind w:left="0"/>
        <w:rPr>
          <w:rFonts w:ascii="Lucida Sans" w:hAnsi="Lucida Sans"/>
          <w:sz w:val="2"/>
        </w:rPr>
      </w:pPr>
    </w:p>
    <w:sectPr w:rsidR="00686BD9" w:rsidRPr="0002643C" w:rsidSect="0002643C">
      <w:headerReference w:type="default" r:id="rId9"/>
      <w:pgSz w:w="11906" w:h="16838" w:code="9"/>
      <w:pgMar w:top="1701" w:right="1418" w:bottom="284" w:left="1418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ABD51D" w14:textId="77777777" w:rsidR="001E3C31" w:rsidRDefault="001E3C31" w:rsidP="008B7B29">
      <w:r>
        <w:separator/>
      </w:r>
    </w:p>
  </w:endnote>
  <w:endnote w:type="continuationSeparator" w:id="0">
    <w:p w14:paraId="0F09488E" w14:textId="77777777" w:rsidR="001E3C31" w:rsidRDefault="001E3C31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B3B5F0" w14:textId="77777777" w:rsidR="001E3C31" w:rsidRDefault="001E3C31" w:rsidP="008B7B29">
      <w:r>
        <w:separator/>
      </w:r>
    </w:p>
  </w:footnote>
  <w:footnote w:type="continuationSeparator" w:id="0">
    <w:p w14:paraId="2B7DBAB2" w14:textId="77777777" w:rsidR="001E3C31" w:rsidRDefault="001E3C31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F5EFB" w14:textId="77777777" w:rsidR="009F6BC8" w:rsidRPr="00820306" w:rsidRDefault="00FA7619" w:rsidP="00820306">
    <w:pPr>
      <w:pStyle w:val="Koptekst"/>
    </w:pPr>
    <w:r>
      <w:rPr>
        <w:noProof/>
      </w:rPr>
      <w:pict w14:anchorId="08D422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Afbeelding 16" o:spid="_x0000_s1025" type="#_x0000_t75" alt="Afbeelding met Lettertype, Graphics, logo, symbool&#10;&#10;Automatisch gegenereerde beschrijving" style="position:absolute;margin-left:407.9pt;margin-top:-3.35pt;width:153.85pt;height:67.3pt;z-index:1;visibility:visible;mso-position-horizontal-relative:page;mso-width-relative:margin;mso-height-relative:margin">
          <v:imagedata r:id="rId1" o:title="Afbeelding met Lettertype, Graphics, logo, symbool&#10;&#10;Automatisch gegenereerde beschrijving"/>
          <w10:wrap anchorx="page"/>
        </v:shape>
      </w:pict>
    </w:r>
    <w:r w:rsidRPr="00884A3A">
      <w:rPr>
        <w:noProof/>
      </w:rPr>
      <w:pict w14:anchorId="4D2B7EFA">
        <v:shape id="Afbeelding 17" o:spid="_x0000_i1025" type="#_x0000_t75" style="width:208.5pt;height:63.75pt;visibility:visible">
          <v:imagedata r:id="rId2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409300861">
    <w:abstractNumId w:val="1"/>
  </w:num>
  <w:num w:numId="2" w16cid:durableId="50563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oNotTrackMoves/>
  <w:defaultTabStop w:val="708"/>
  <w:hyphenationZone w:val="425"/>
  <w:noPunctuationKerning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66DD0"/>
    <w:rsid w:val="00003BD0"/>
    <w:rsid w:val="000240B3"/>
    <w:rsid w:val="0002643C"/>
    <w:rsid w:val="000417E6"/>
    <w:rsid w:val="00045E45"/>
    <w:rsid w:val="00053E9B"/>
    <w:rsid w:val="000559EC"/>
    <w:rsid w:val="00063270"/>
    <w:rsid w:val="0009282B"/>
    <w:rsid w:val="000A3652"/>
    <w:rsid w:val="000B7229"/>
    <w:rsid w:val="000D11ED"/>
    <w:rsid w:val="000D49E7"/>
    <w:rsid w:val="000F1E5F"/>
    <w:rsid w:val="00101C5D"/>
    <w:rsid w:val="0011194A"/>
    <w:rsid w:val="00115749"/>
    <w:rsid w:val="00127CD0"/>
    <w:rsid w:val="00140192"/>
    <w:rsid w:val="00150DF1"/>
    <w:rsid w:val="0017679C"/>
    <w:rsid w:val="00185389"/>
    <w:rsid w:val="001C5DA6"/>
    <w:rsid w:val="001C6B2A"/>
    <w:rsid w:val="001D118D"/>
    <w:rsid w:val="001D5ADE"/>
    <w:rsid w:val="001E0A1C"/>
    <w:rsid w:val="001E282E"/>
    <w:rsid w:val="001E397F"/>
    <w:rsid w:val="001E3C31"/>
    <w:rsid w:val="001F32AB"/>
    <w:rsid w:val="00216BBA"/>
    <w:rsid w:val="002349BF"/>
    <w:rsid w:val="002456D6"/>
    <w:rsid w:val="00266561"/>
    <w:rsid w:val="00276386"/>
    <w:rsid w:val="002775F7"/>
    <w:rsid w:val="002930A3"/>
    <w:rsid w:val="00294ABE"/>
    <w:rsid w:val="002C04CA"/>
    <w:rsid w:val="002C7394"/>
    <w:rsid w:val="002E0446"/>
    <w:rsid w:val="002F5F3F"/>
    <w:rsid w:val="003025CF"/>
    <w:rsid w:val="00304D07"/>
    <w:rsid w:val="00310F20"/>
    <w:rsid w:val="00317ED6"/>
    <w:rsid w:val="003328FF"/>
    <w:rsid w:val="003417B6"/>
    <w:rsid w:val="003875E4"/>
    <w:rsid w:val="003B4997"/>
    <w:rsid w:val="003B6946"/>
    <w:rsid w:val="003C2951"/>
    <w:rsid w:val="003C2D7E"/>
    <w:rsid w:val="003D1AB9"/>
    <w:rsid w:val="00420384"/>
    <w:rsid w:val="004224EC"/>
    <w:rsid w:val="0045618C"/>
    <w:rsid w:val="00480AA8"/>
    <w:rsid w:val="00491728"/>
    <w:rsid w:val="004C4F25"/>
    <w:rsid w:val="004E48DE"/>
    <w:rsid w:val="00503247"/>
    <w:rsid w:val="00503AE8"/>
    <w:rsid w:val="00526982"/>
    <w:rsid w:val="005347C2"/>
    <w:rsid w:val="00557DC3"/>
    <w:rsid w:val="00570E71"/>
    <w:rsid w:val="00571E78"/>
    <w:rsid w:val="005A1CB5"/>
    <w:rsid w:val="005B1EF7"/>
    <w:rsid w:val="005F0A33"/>
    <w:rsid w:val="0063061F"/>
    <w:rsid w:val="00632B1E"/>
    <w:rsid w:val="00634935"/>
    <w:rsid w:val="006402DE"/>
    <w:rsid w:val="00647A17"/>
    <w:rsid w:val="00662663"/>
    <w:rsid w:val="006700DC"/>
    <w:rsid w:val="006705C6"/>
    <w:rsid w:val="00686BD9"/>
    <w:rsid w:val="00687FE3"/>
    <w:rsid w:val="006A40C5"/>
    <w:rsid w:val="006C03DB"/>
    <w:rsid w:val="006E11CC"/>
    <w:rsid w:val="006F08C6"/>
    <w:rsid w:val="006F21F2"/>
    <w:rsid w:val="007242B4"/>
    <w:rsid w:val="0074057C"/>
    <w:rsid w:val="007A7E69"/>
    <w:rsid w:val="007B7903"/>
    <w:rsid w:val="007C2839"/>
    <w:rsid w:val="007D394D"/>
    <w:rsid w:val="007F19B8"/>
    <w:rsid w:val="00820306"/>
    <w:rsid w:val="008454CD"/>
    <w:rsid w:val="0084604B"/>
    <w:rsid w:val="00867AEC"/>
    <w:rsid w:val="00887A4A"/>
    <w:rsid w:val="00892F75"/>
    <w:rsid w:val="008B1CC3"/>
    <w:rsid w:val="008B6CB8"/>
    <w:rsid w:val="008B7B29"/>
    <w:rsid w:val="008C1403"/>
    <w:rsid w:val="008C5974"/>
    <w:rsid w:val="008F7542"/>
    <w:rsid w:val="0092086A"/>
    <w:rsid w:val="00936E96"/>
    <w:rsid w:val="00954F07"/>
    <w:rsid w:val="00982711"/>
    <w:rsid w:val="009C1578"/>
    <w:rsid w:val="009D14EB"/>
    <w:rsid w:val="009D1C9C"/>
    <w:rsid w:val="009E644C"/>
    <w:rsid w:val="009F6BC8"/>
    <w:rsid w:val="00A0200C"/>
    <w:rsid w:val="00A15287"/>
    <w:rsid w:val="00A23877"/>
    <w:rsid w:val="00A23E23"/>
    <w:rsid w:val="00A3347F"/>
    <w:rsid w:val="00A34876"/>
    <w:rsid w:val="00A35DB3"/>
    <w:rsid w:val="00A63023"/>
    <w:rsid w:val="00A73DAA"/>
    <w:rsid w:val="00A91C8E"/>
    <w:rsid w:val="00AA44C6"/>
    <w:rsid w:val="00AC6EC2"/>
    <w:rsid w:val="00B00EE8"/>
    <w:rsid w:val="00B13609"/>
    <w:rsid w:val="00B6083D"/>
    <w:rsid w:val="00B6422D"/>
    <w:rsid w:val="00B8024F"/>
    <w:rsid w:val="00B864DE"/>
    <w:rsid w:val="00B97B20"/>
    <w:rsid w:val="00BB464B"/>
    <w:rsid w:val="00BB6000"/>
    <w:rsid w:val="00BC290C"/>
    <w:rsid w:val="00BD48D7"/>
    <w:rsid w:val="00BE0703"/>
    <w:rsid w:val="00C05D3F"/>
    <w:rsid w:val="00C07AA5"/>
    <w:rsid w:val="00C23E89"/>
    <w:rsid w:val="00C46707"/>
    <w:rsid w:val="00C53714"/>
    <w:rsid w:val="00C56AE3"/>
    <w:rsid w:val="00C66DD0"/>
    <w:rsid w:val="00C84757"/>
    <w:rsid w:val="00CC0A35"/>
    <w:rsid w:val="00CE07D3"/>
    <w:rsid w:val="00CE2255"/>
    <w:rsid w:val="00CF6B17"/>
    <w:rsid w:val="00D06099"/>
    <w:rsid w:val="00D06683"/>
    <w:rsid w:val="00D07C3C"/>
    <w:rsid w:val="00D10F8F"/>
    <w:rsid w:val="00D11A1F"/>
    <w:rsid w:val="00D242EA"/>
    <w:rsid w:val="00D3192A"/>
    <w:rsid w:val="00D426E4"/>
    <w:rsid w:val="00D7515F"/>
    <w:rsid w:val="00D767C2"/>
    <w:rsid w:val="00D81D38"/>
    <w:rsid w:val="00DA2402"/>
    <w:rsid w:val="00DC0B2C"/>
    <w:rsid w:val="00E00C62"/>
    <w:rsid w:val="00E03D24"/>
    <w:rsid w:val="00E203F8"/>
    <w:rsid w:val="00E35849"/>
    <w:rsid w:val="00E36AB3"/>
    <w:rsid w:val="00E67587"/>
    <w:rsid w:val="00E81465"/>
    <w:rsid w:val="00E84E6E"/>
    <w:rsid w:val="00E91F62"/>
    <w:rsid w:val="00EA58FC"/>
    <w:rsid w:val="00EB2695"/>
    <w:rsid w:val="00EE0807"/>
    <w:rsid w:val="00F007CC"/>
    <w:rsid w:val="00F208D6"/>
    <w:rsid w:val="00F23C6D"/>
    <w:rsid w:val="00F332C0"/>
    <w:rsid w:val="00F443B2"/>
    <w:rsid w:val="00F506EF"/>
    <w:rsid w:val="00F53753"/>
    <w:rsid w:val="00F539D9"/>
    <w:rsid w:val="00F942B4"/>
    <w:rsid w:val="00FA7619"/>
    <w:rsid w:val="00FB7687"/>
    <w:rsid w:val="00FD7E94"/>
    <w:rsid w:val="00FE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2"/>
      <o:rules v:ext="edit">
        <o:r id="V:Rule1" type="connector" idref="#_x0000_s2051"/>
      </o:rules>
    </o:shapelayout>
  </w:shapeDefaults>
  <w:decimalSymbol w:val=","/>
  <w:listSeparator w:val=";"/>
  <w14:docId w14:val="2A2E3AEC"/>
  <w15:docId w15:val="{A3F0A8CE-7E00-459E-AC93-34B7F31F0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7B20"/>
    <w:rPr>
      <w:sz w:val="24"/>
      <w:szCs w:val="24"/>
    </w:rPr>
  </w:style>
  <w:style w:type="paragraph" w:styleId="Kop1">
    <w:name w:val="heading 1"/>
    <w:basedOn w:val="Standaard"/>
    <w:next w:val="Standaard"/>
    <w:qFormat/>
    <w:rsid w:val="00B97B20"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rsid w:val="00B97B20"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rsid w:val="00B97B20"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rsid w:val="00B97B20"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rsid w:val="00B97B20"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rsid w:val="00B97B20"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rsid w:val="00B97B20"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rsid w:val="00B97B20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rsid w:val="00B97B20"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rsid w:val="00B97B20"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uiPriority w:val="99"/>
    <w:unhideWhenUsed/>
    <w:rsid w:val="00140192"/>
    <w:rPr>
      <w:color w:val="0563C1"/>
      <w:u w:val="single"/>
    </w:rPr>
  </w:style>
  <w:style w:type="character" w:styleId="Tekstvantijdelijkeaanduiding">
    <w:name w:val="Placeholder Text"/>
    <w:uiPriority w:val="99"/>
    <w:semiHidden/>
    <w:rsid w:val="00150DF1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6000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B6000"/>
    <w:rPr>
      <w:rFonts w:ascii="Tahoma" w:hAnsi="Tahoma" w:cs="Tahoma"/>
      <w:sz w:val="16"/>
      <w:szCs w:val="16"/>
    </w:rPr>
  </w:style>
  <w:style w:type="character" w:styleId="Onopgelostemelding">
    <w:name w:val="Unresolved Mention"/>
    <w:uiPriority w:val="99"/>
    <w:semiHidden/>
    <w:unhideWhenUsed/>
    <w:rsid w:val="00C66D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research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PI%20Research\TRAINING\SPACE\2026\Sjabloon%20Inschrijfformulier%20SPACE%202025.dot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F1A01-E657-44FF-A2CC-09A3EA3B8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Sjabloon Inschrijfformulier SPACE 2025</Template>
  <TotalTime>2</TotalTime>
  <Pages>1</Pages>
  <Words>204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1330</CharactersWithSpaces>
  <SharedDoc>false</SharedDoc>
  <HLinks>
    <vt:vector size="6" baseType="variant">
      <vt:variant>
        <vt:i4>1704013</vt:i4>
      </vt:variant>
      <vt:variant>
        <vt:i4>0</vt:i4>
      </vt:variant>
      <vt:variant>
        <vt:i4>0</vt:i4>
      </vt:variant>
      <vt:variant>
        <vt:i4>5</vt:i4>
      </vt:variant>
      <vt:variant>
        <vt:lpwstr>http://www.piresearch.nl/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Stefan Houtman</cp:lastModifiedBy>
  <cp:revision>4</cp:revision>
  <cp:lastPrinted>2007-09-26T13:22:00Z</cp:lastPrinted>
  <dcterms:created xsi:type="dcterms:W3CDTF">2025-12-05T10:40:00Z</dcterms:created>
  <dcterms:modified xsi:type="dcterms:W3CDTF">2025-12-05T10:41:00Z</dcterms:modified>
</cp:coreProperties>
</file>